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="1231" w:tblpY="1131"/>
        <w:tblW w:w="5492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A0"/>
      </w:tblPr>
      <w:tblGrid>
        <w:gridCol w:w="8720"/>
        <w:gridCol w:w="1687"/>
      </w:tblGrid>
      <w:tr w:rsidR="00520512" w:rsidRPr="00D30E17" w:rsidTr="000C3A21">
        <w:trPr>
          <w:gridAfter w:val="1"/>
          <w:wAfter w:w="1642" w:type="dxa"/>
          <w:tblCellSpacing w:w="15" w:type="dxa"/>
        </w:trPr>
        <w:tc>
          <w:tcPr>
            <w:tcW w:w="8675" w:type="dxa"/>
            <w:vAlign w:val="center"/>
          </w:tcPr>
          <w:p w:rsidR="00520512" w:rsidRPr="00641AF1" w:rsidRDefault="00520512" w:rsidP="000C3A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0512" w:rsidRPr="00D30E17" w:rsidTr="000C3A21">
        <w:trPr>
          <w:gridAfter w:val="1"/>
          <w:wAfter w:w="1642" w:type="dxa"/>
          <w:tblCellSpacing w:w="15" w:type="dxa"/>
        </w:trPr>
        <w:tc>
          <w:tcPr>
            <w:tcW w:w="8675" w:type="dxa"/>
            <w:vAlign w:val="center"/>
          </w:tcPr>
          <w:p w:rsidR="00520512" w:rsidRPr="00641AF1" w:rsidRDefault="00520512" w:rsidP="000C3A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0512" w:rsidRPr="00D30E17" w:rsidTr="000C3A21">
        <w:trPr>
          <w:tblCellSpacing w:w="15" w:type="dxa"/>
        </w:trPr>
        <w:tc>
          <w:tcPr>
            <w:tcW w:w="10347" w:type="dxa"/>
            <w:gridSpan w:val="2"/>
            <w:vAlign w:val="center"/>
          </w:tcPr>
          <w:p w:rsidR="00520512" w:rsidRPr="00495E7C" w:rsidRDefault="00520512" w:rsidP="000C3A21">
            <w:pPr>
              <w:spacing w:after="0" w:line="240" w:lineRule="auto"/>
              <w:rPr>
                <w:rFonts w:ascii="Times New Roman" w:hAnsi="Times New Roman"/>
                <w:spacing w:val="-10"/>
                <w:sz w:val="28"/>
                <w:szCs w:val="28"/>
              </w:rPr>
            </w:pPr>
          </w:p>
        </w:tc>
      </w:tr>
    </w:tbl>
    <w:p w:rsidR="00520512" w:rsidRPr="00752D39" w:rsidRDefault="00520512" w:rsidP="00641AF1">
      <w:pPr>
        <w:pStyle w:val="text"/>
        <w:spacing w:line="240" w:lineRule="auto"/>
        <w:ind w:left="0"/>
        <w:rPr>
          <w:rFonts w:ascii="Times New Roman" w:hAnsi="Times New Roman"/>
          <w:bCs/>
          <w:iCs/>
          <w:spacing w:val="-13"/>
          <w:sz w:val="28"/>
          <w:szCs w:val="28"/>
        </w:rPr>
      </w:pPr>
      <w:r w:rsidRPr="00495E7C">
        <w:rPr>
          <w:rFonts w:ascii="Times New Roman" w:hAnsi="Times New Roman"/>
          <w:b/>
          <w:bCs/>
          <w:iCs/>
          <w:spacing w:val="-13"/>
          <w:sz w:val="32"/>
          <w:szCs w:val="32"/>
        </w:rPr>
        <w:t>Ведущий:</w:t>
      </w:r>
      <w:r>
        <w:rPr>
          <w:rFonts w:ascii="Times New Roman" w:hAnsi="Times New Roman"/>
          <w:b/>
          <w:bCs/>
          <w:iCs/>
          <w:spacing w:val="-13"/>
          <w:sz w:val="28"/>
          <w:szCs w:val="28"/>
        </w:rPr>
        <w:t xml:space="preserve"> </w:t>
      </w:r>
      <w:r w:rsidRPr="00495E7C">
        <w:rPr>
          <w:rFonts w:ascii="Times New Roman" w:hAnsi="Times New Roman"/>
          <w:bCs/>
          <w:iCs/>
          <w:spacing w:val="-13"/>
          <w:sz w:val="28"/>
          <w:szCs w:val="28"/>
        </w:rPr>
        <w:t xml:space="preserve">А теперь участники праздника представят себя </w:t>
      </w:r>
      <w:r w:rsidRPr="00495E7C">
        <w:rPr>
          <w:rFonts w:ascii="Times New Roman" w:hAnsi="Times New Roman"/>
          <w:i/>
          <w:sz w:val="28"/>
          <w:szCs w:val="28"/>
        </w:rPr>
        <w:t>(папа и сын представляют свою команду)</w:t>
      </w:r>
    </w:p>
    <w:tbl>
      <w:tblPr>
        <w:tblpPr w:leftFromText="180" w:rightFromText="180" w:vertAnchor="text" w:horzAnchor="margin" w:tblpY="-922"/>
        <w:tblW w:w="50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A0"/>
      </w:tblPr>
      <w:tblGrid>
        <w:gridCol w:w="5172"/>
        <w:gridCol w:w="3301"/>
        <w:gridCol w:w="523"/>
        <w:gridCol w:w="167"/>
        <w:gridCol w:w="152"/>
        <w:gridCol w:w="110"/>
        <w:gridCol w:w="50"/>
      </w:tblGrid>
      <w:tr w:rsidR="00520512" w:rsidRPr="00D30E17" w:rsidTr="00752D39">
        <w:trPr>
          <w:trHeight w:val="236"/>
          <w:tblCellSpacing w:w="15" w:type="dxa"/>
        </w:trPr>
        <w:tc>
          <w:tcPr>
            <w:tcW w:w="9415" w:type="dxa"/>
            <w:gridSpan w:val="7"/>
            <w:vAlign w:val="center"/>
          </w:tcPr>
          <w:p w:rsidR="00520512" w:rsidRPr="00641AF1" w:rsidRDefault="00520512" w:rsidP="00752D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1AF1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 </w:t>
            </w:r>
          </w:p>
        </w:tc>
      </w:tr>
      <w:tr w:rsidR="00520512" w:rsidRPr="00D30E17" w:rsidTr="00752D39">
        <w:trPr>
          <w:gridAfter w:val="3"/>
          <w:wAfter w:w="253" w:type="dxa"/>
          <w:trHeight w:val="25"/>
          <w:tblCellSpacing w:w="15" w:type="dxa"/>
        </w:trPr>
        <w:tc>
          <w:tcPr>
            <w:tcW w:w="8441" w:type="dxa"/>
            <w:gridSpan w:val="2"/>
            <w:vAlign w:val="center"/>
          </w:tcPr>
          <w:p w:rsidR="00520512" w:rsidRPr="00641AF1" w:rsidRDefault="00520512" w:rsidP="00752D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" w:type="dxa"/>
            <w:gridSpan w:val="2"/>
            <w:vAlign w:val="center"/>
          </w:tcPr>
          <w:p w:rsidR="00520512" w:rsidRPr="00641AF1" w:rsidRDefault="00520512" w:rsidP="00752D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0512" w:rsidRPr="00D30E17" w:rsidTr="00752D39">
        <w:trPr>
          <w:gridAfter w:val="3"/>
          <w:wAfter w:w="253" w:type="dxa"/>
          <w:trHeight w:val="236"/>
          <w:tblCellSpacing w:w="15" w:type="dxa"/>
        </w:trPr>
        <w:tc>
          <w:tcPr>
            <w:tcW w:w="8441" w:type="dxa"/>
            <w:gridSpan w:val="2"/>
            <w:vAlign w:val="center"/>
          </w:tcPr>
          <w:p w:rsidR="00520512" w:rsidRPr="00641AF1" w:rsidRDefault="00520512" w:rsidP="00752D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" w:type="dxa"/>
            <w:gridSpan w:val="2"/>
            <w:vAlign w:val="center"/>
          </w:tcPr>
          <w:p w:rsidR="00520512" w:rsidRPr="00641AF1" w:rsidRDefault="00520512" w:rsidP="00752D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0512" w:rsidRPr="00D30E17" w:rsidTr="005A0CE0">
        <w:trPr>
          <w:trHeight w:val="35"/>
          <w:tblCellSpacing w:w="15" w:type="dxa"/>
        </w:trPr>
        <w:tc>
          <w:tcPr>
            <w:tcW w:w="9415" w:type="dxa"/>
            <w:gridSpan w:val="7"/>
            <w:vAlign w:val="center"/>
          </w:tcPr>
          <w:p w:rsidR="00520512" w:rsidRPr="00752D39" w:rsidRDefault="00520512" w:rsidP="00752D39">
            <w:pPr>
              <w:spacing w:after="0" w:line="240" w:lineRule="auto"/>
              <w:rPr>
                <w:rFonts w:ascii="Times New Roman" w:hAnsi="Times New Roman"/>
                <w:spacing w:val="-10"/>
                <w:sz w:val="28"/>
                <w:szCs w:val="28"/>
              </w:rPr>
            </w:pPr>
          </w:p>
        </w:tc>
      </w:tr>
      <w:tr w:rsidR="00520512" w:rsidRPr="00D30E17" w:rsidTr="00752D39">
        <w:trPr>
          <w:trHeight w:val="25"/>
          <w:tblCellSpacing w:w="15" w:type="dxa"/>
        </w:trPr>
        <w:tc>
          <w:tcPr>
            <w:tcW w:w="9415" w:type="dxa"/>
            <w:gridSpan w:val="7"/>
            <w:vAlign w:val="center"/>
          </w:tcPr>
          <w:p w:rsidR="00520512" w:rsidRPr="00641AF1" w:rsidRDefault="00520512" w:rsidP="00752D3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520512" w:rsidRPr="00D30E17" w:rsidTr="00752D39">
        <w:trPr>
          <w:gridAfter w:val="1"/>
          <w:wAfter w:w="5" w:type="dxa"/>
          <w:trHeight w:val="3229"/>
          <w:tblCellSpacing w:w="15" w:type="dxa"/>
        </w:trPr>
        <w:tc>
          <w:tcPr>
            <w:tcW w:w="9284" w:type="dxa"/>
            <w:gridSpan w:val="5"/>
          </w:tcPr>
          <w:p w:rsidR="00520512" w:rsidRPr="00641AF1" w:rsidRDefault="00520512" w:rsidP="00752D39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641AF1">
              <w:rPr>
                <w:rFonts w:ascii="Times New Roman" w:hAnsi="Times New Roman"/>
                <w:b/>
                <w:sz w:val="28"/>
                <w:szCs w:val="28"/>
              </w:rPr>
              <w:t>Ведущий:</w:t>
            </w:r>
          </w:p>
          <w:p w:rsidR="00520512" w:rsidRPr="00641AF1" w:rsidRDefault="00520512" w:rsidP="00752D3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641AF1">
              <w:rPr>
                <w:rFonts w:ascii="Times New Roman" w:hAnsi="Times New Roman"/>
                <w:sz w:val="28"/>
                <w:szCs w:val="28"/>
              </w:rPr>
              <w:t>Так как мужчина должен быть не только сильным и ловким, но и умным, предлагаю посостязаться в викторине. За каждый правильный ответ команде присуждается 1 балл.</w:t>
            </w:r>
          </w:p>
          <w:p w:rsidR="00520512" w:rsidRPr="00641AF1" w:rsidRDefault="00520512" w:rsidP="00752D39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641AF1">
              <w:rPr>
                <w:rFonts w:ascii="Times New Roman" w:hAnsi="Times New Roman"/>
                <w:b/>
                <w:sz w:val="28"/>
                <w:szCs w:val="28"/>
              </w:rPr>
              <w:t>I этап</w:t>
            </w:r>
          </w:p>
          <w:p w:rsidR="00520512" w:rsidRPr="00641AF1" w:rsidRDefault="00520512" w:rsidP="00752D39">
            <w:pPr>
              <w:pStyle w:val="NoSpacing"/>
              <w:rPr>
                <w:rFonts w:ascii="Times New Roman" w:hAnsi="Times New Roman"/>
                <w:i/>
                <w:sz w:val="28"/>
                <w:szCs w:val="28"/>
              </w:rPr>
            </w:pPr>
            <w:r w:rsidRPr="00641AF1">
              <w:rPr>
                <w:rFonts w:ascii="Times New Roman" w:hAnsi="Times New Roman"/>
                <w:b/>
                <w:sz w:val="28"/>
                <w:szCs w:val="28"/>
              </w:rPr>
              <w:t>Интеллектуальный конкурс</w:t>
            </w:r>
            <w:r w:rsidRPr="00641AF1">
              <w:rPr>
                <w:rFonts w:ascii="Times New Roman" w:hAnsi="Times New Roman"/>
                <w:b/>
                <w:sz w:val="28"/>
                <w:szCs w:val="28"/>
              </w:rPr>
              <w:br/>
            </w:r>
            <w:r w:rsidRPr="00641AF1">
              <w:rPr>
                <w:rFonts w:ascii="Times New Roman" w:hAnsi="Times New Roman"/>
                <w:i/>
                <w:sz w:val="28"/>
                <w:szCs w:val="28"/>
              </w:rPr>
              <w:t>(Дается куб с цветными гранями. Каждому цвету соответствуют вопросы из разных областей знаний. Участники по очереди бросают куб и отвечают на три вопроса.)</w:t>
            </w:r>
          </w:p>
          <w:p w:rsidR="00520512" w:rsidRPr="00641AF1" w:rsidRDefault="00520512" w:rsidP="00752D39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641AF1">
              <w:rPr>
                <w:rFonts w:ascii="Times New Roman" w:hAnsi="Times New Roman"/>
                <w:b/>
                <w:sz w:val="28"/>
                <w:szCs w:val="28"/>
              </w:rPr>
              <w:t>2 этап</w:t>
            </w:r>
          </w:p>
          <w:p w:rsidR="00520512" w:rsidRPr="00641AF1" w:rsidRDefault="00520512" w:rsidP="00752D39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641AF1">
              <w:rPr>
                <w:rFonts w:ascii="Times New Roman" w:hAnsi="Times New Roman"/>
                <w:b/>
                <w:sz w:val="28"/>
                <w:szCs w:val="28"/>
              </w:rPr>
              <w:t>Спортивный конкурс</w:t>
            </w:r>
          </w:p>
          <w:p w:rsidR="00520512" w:rsidRPr="00641AF1" w:rsidRDefault="00520512" w:rsidP="00752D3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641AF1">
              <w:rPr>
                <w:rFonts w:ascii="Times New Roman" w:hAnsi="Times New Roman"/>
                <w:b/>
                <w:sz w:val="28"/>
                <w:szCs w:val="28"/>
              </w:rPr>
              <w:t>1.Эстафета «Челночный бег»</w:t>
            </w:r>
          </w:p>
          <w:p w:rsidR="00520512" w:rsidRPr="00641AF1" w:rsidRDefault="00520512" w:rsidP="00752D3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641AF1">
              <w:rPr>
                <w:rFonts w:ascii="Times New Roman" w:hAnsi="Times New Roman"/>
                <w:sz w:val="28"/>
                <w:szCs w:val="28"/>
              </w:rPr>
              <w:t>(на дистанции в обручах расположены 3 мяча)</w:t>
            </w:r>
          </w:p>
          <w:p w:rsidR="00520512" w:rsidRPr="00641AF1" w:rsidRDefault="00520512" w:rsidP="00752D3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641AF1">
              <w:rPr>
                <w:rFonts w:ascii="Times New Roman" w:hAnsi="Times New Roman"/>
                <w:sz w:val="28"/>
                <w:szCs w:val="28"/>
              </w:rPr>
              <w:t>По  команде судьи мальчик подбегает к первому мячу, забирает его и относит на линию старта, затем 2-ой  и 3-ий. Папа расставляет мячи, перенося их на бадминтонной ракетке.</w:t>
            </w:r>
          </w:p>
          <w:p w:rsidR="00520512" w:rsidRPr="00641AF1" w:rsidRDefault="00520512" w:rsidP="00752D39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20512" w:rsidRPr="00641AF1" w:rsidRDefault="00520512" w:rsidP="00752D39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D30E17">
              <w:rPr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4" o:spid="_x0000_i1025" type="#_x0000_t75" style="width:397.5pt;height:345.75pt;visibility:visible">
                  <v:imagedata r:id="rId4" o:title=""/>
                </v:shape>
              </w:pict>
            </w:r>
          </w:p>
          <w:p w:rsidR="00520512" w:rsidRPr="00641AF1" w:rsidRDefault="00520512" w:rsidP="00752D39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20512" w:rsidRPr="00641AF1" w:rsidRDefault="00520512" w:rsidP="00752D39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20512" w:rsidRDefault="00520512" w:rsidP="00752D39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20512" w:rsidRPr="00641AF1" w:rsidRDefault="00520512" w:rsidP="00752D39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641AF1">
              <w:rPr>
                <w:rFonts w:ascii="Times New Roman" w:hAnsi="Times New Roman"/>
                <w:b/>
                <w:sz w:val="28"/>
                <w:szCs w:val="28"/>
              </w:rPr>
              <w:t>2. «Эстафета с обручами»</w:t>
            </w:r>
          </w:p>
          <w:p w:rsidR="00520512" w:rsidRPr="00641AF1" w:rsidRDefault="00520512" w:rsidP="00752D39">
            <w:pPr>
              <w:pStyle w:val="NoSpacing"/>
              <w:rPr>
                <w:rFonts w:ascii="Times New Roman" w:hAnsi="Times New Roman"/>
                <w:i/>
                <w:sz w:val="28"/>
                <w:szCs w:val="28"/>
              </w:rPr>
            </w:pPr>
            <w:r w:rsidRPr="00641AF1">
              <w:rPr>
                <w:rFonts w:ascii="Times New Roman" w:hAnsi="Times New Roman"/>
                <w:sz w:val="28"/>
                <w:szCs w:val="28"/>
              </w:rPr>
              <w:t>(</w:t>
            </w:r>
            <w:r w:rsidRPr="00641AF1">
              <w:rPr>
                <w:rFonts w:ascii="Times New Roman" w:hAnsi="Times New Roman"/>
                <w:i/>
                <w:sz w:val="28"/>
                <w:szCs w:val="28"/>
              </w:rPr>
              <w:t>на дистанции поочередно стоят 3 обруча в конце дистанции висят мишени)</w:t>
            </w:r>
          </w:p>
          <w:p w:rsidR="00520512" w:rsidRPr="00641AF1" w:rsidRDefault="00520512" w:rsidP="00752D3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641AF1">
              <w:rPr>
                <w:rFonts w:ascii="Times New Roman" w:hAnsi="Times New Roman"/>
                <w:sz w:val="28"/>
                <w:szCs w:val="28"/>
              </w:rPr>
              <w:t>Мальчик по команде судьи, пролезает в них, бежит к линии метания, бросает мяч в цель  и возвращается обратно, передает эстафету папе, так же пробегает дистанцию папа.</w:t>
            </w:r>
          </w:p>
          <w:p w:rsidR="00520512" w:rsidRPr="00641AF1" w:rsidRDefault="00520512" w:rsidP="00752D3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520512" w:rsidRPr="00641AF1" w:rsidRDefault="00520512" w:rsidP="00752D39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641AF1">
              <w:rPr>
                <w:rFonts w:ascii="Times New Roman" w:hAnsi="Times New Roman"/>
                <w:b/>
                <w:sz w:val="28"/>
                <w:szCs w:val="28"/>
              </w:rPr>
              <w:t>3.Эстафета «Бег пингвинов»</w:t>
            </w:r>
          </w:p>
          <w:p w:rsidR="00520512" w:rsidRPr="00641AF1" w:rsidRDefault="00520512" w:rsidP="00752D3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641AF1">
              <w:rPr>
                <w:rFonts w:ascii="Times New Roman" w:hAnsi="Times New Roman"/>
                <w:sz w:val="28"/>
                <w:szCs w:val="28"/>
              </w:rPr>
              <w:t>Прыжки с  воздушным шаром между ног (выше колен)</w:t>
            </w:r>
          </w:p>
          <w:p w:rsidR="00520512" w:rsidRPr="00641AF1" w:rsidRDefault="00520512" w:rsidP="00752D3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520512" w:rsidRPr="00641AF1" w:rsidRDefault="00520512" w:rsidP="00752D3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D30E17">
              <w:rPr>
                <w:noProof/>
                <w:sz w:val="28"/>
                <w:szCs w:val="28"/>
              </w:rPr>
              <w:pict>
                <v:shape id="Рисунок 15" o:spid="_x0000_i1026" type="#_x0000_t75" style="width:363.75pt;height:246.75pt;visibility:visible">
                  <v:imagedata r:id="rId5" o:title=""/>
                </v:shape>
              </w:pict>
            </w:r>
          </w:p>
          <w:p w:rsidR="00520512" w:rsidRPr="00D30E17" w:rsidRDefault="00520512" w:rsidP="00752D39">
            <w:pPr>
              <w:pStyle w:val="NoSpacing"/>
              <w:rPr>
                <w:noProof/>
                <w:sz w:val="28"/>
                <w:szCs w:val="28"/>
              </w:rPr>
            </w:pPr>
            <w:r w:rsidRPr="00D30E17">
              <w:rPr>
                <w:noProof/>
                <w:sz w:val="28"/>
                <w:szCs w:val="28"/>
              </w:rPr>
              <w:t xml:space="preserve">                                     </w:t>
            </w:r>
            <w:r w:rsidRPr="00D30E17">
              <w:rPr>
                <w:noProof/>
                <w:sz w:val="28"/>
                <w:szCs w:val="28"/>
              </w:rPr>
              <w:pict>
                <v:shape id="Рисунок 21" o:spid="_x0000_i1027" type="#_x0000_t75" style="width:366.75pt;height:269.25pt;visibility:visible">
                  <v:imagedata r:id="rId6" o:title=""/>
                </v:shape>
              </w:pict>
            </w:r>
            <w:r w:rsidRPr="00D30E17">
              <w:rPr>
                <w:noProof/>
                <w:sz w:val="28"/>
                <w:szCs w:val="28"/>
              </w:rPr>
              <w:t xml:space="preserve">  </w:t>
            </w:r>
          </w:p>
          <w:p w:rsidR="00520512" w:rsidRPr="00641AF1" w:rsidRDefault="00520512" w:rsidP="00752D3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520512" w:rsidRPr="00641AF1" w:rsidRDefault="00520512" w:rsidP="00752D39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20512" w:rsidRPr="00641AF1" w:rsidRDefault="00520512" w:rsidP="00752D39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641AF1">
              <w:rPr>
                <w:rFonts w:ascii="Times New Roman" w:hAnsi="Times New Roman"/>
                <w:b/>
                <w:sz w:val="28"/>
                <w:szCs w:val="28"/>
              </w:rPr>
              <w:t>4.Эстафета «Форсирование реки»</w:t>
            </w:r>
          </w:p>
          <w:p w:rsidR="00520512" w:rsidRPr="00641AF1" w:rsidRDefault="00520512" w:rsidP="00752D3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641AF1">
              <w:rPr>
                <w:rFonts w:ascii="Times New Roman" w:hAnsi="Times New Roman"/>
                <w:sz w:val="28"/>
                <w:szCs w:val="28"/>
              </w:rPr>
              <w:t>Мальчик, надев на ноги сапоги от защитного комплекта, держит на вытянутых руках стакан с водой. Пробегает до  ориентира и обратно. Папа делает тоже самое. Но держит стакан над головой (если вода расплескалась, добавить).</w:t>
            </w:r>
          </w:p>
          <w:p w:rsidR="00520512" w:rsidRPr="00641AF1" w:rsidRDefault="00520512" w:rsidP="00752D3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520512" w:rsidRPr="00641AF1" w:rsidRDefault="00520512" w:rsidP="00752D3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D30E17">
              <w:rPr>
                <w:noProof/>
                <w:sz w:val="28"/>
                <w:szCs w:val="28"/>
              </w:rPr>
              <w:pict>
                <v:shape id="Рисунок 22" o:spid="_x0000_i1028" type="#_x0000_t75" style="width:381pt;height:283.5pt;visibility:visible">
                  <v:imagedata r:id="rId7" o:title=""/>
                </v:shape>
              </w:pict>
            </w:r>
          </w:p>
          <w:p w:rsidR="00520512" w:rsidRDefault="00520512" w:rsidP="00752D3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641AF1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</w:t>
            </w:r>
            <w:r w:rsidRPr="00D30E17">
              <w:rPr>
                <w:noProof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D30E17">
              <w:rPr>
                <w:noProof/>
                <w:sz w:val="28"/>
                <w:szCs w:val="28"/>
              </w:rPr>
              <w:pict>
                <v:shape id="Рисунок 23" o:spid="_x0000_i1029" type="#_x0000_t75" style="width:382.5pt;height:289.5pt;visibility:visible">
                  <v:imagedata r:id="rId8" o:title=""/>
                </v:shape>
              </w:pict>
            </w:r>
            <w:r w:rsidRPr="00D30E17">
              <w:rPr>
                <w:noProof/>
                <w:sz w:val="28"/>
                <w:szCs w:val="28"/>
              </w:rPr>
              <w:t xml:space="preserve">     </w:t>
            </w:r>
          </w:p>
          <w:p w:rsidR="00520512" w:rsidRPr="00641AF1" w:rsidRDefault="00520512" w:rsidP="00752D3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520512" w:rsidRPr="00641AF1" w:rsidRDefault="00520512" w:rsidP="00752D39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641A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41AF1">
              <w:rPr>
                <w:rFonts w:ascii="Times New Roman" w:hAnsi="Times New Roman"/>
                <w:b/>
                <w:sz w:val="28"/>
                <w:szCs w:val="28"/>
              </w:rPr>
              <w:t>5. «Шапочный бой»</w:t>
            </w:r>
          </w:p>
          <w:p w:rsidR="00520512" w:rsidRPr="00641AF1" w:rsidRDefault="00520512" w:rsidP="00752D39">
            <w:pPr>
              <w:pStyle w:val="NoSpacing"/>
              <w:rPr>
                <w:rFonts w:ascii="Times New Roman" w:hAnsi="Times New Roman"/>
                <w:i/>
                <w:sz w:val="28"/>
                <w:szCs w:val="28"/>
              </w:rPr>
            </w:pPr>
            <w:r w:rsidRPr="00641AF1">
              <w:rPr>
                <w:rFonts w:ascii="Times New Roman" w:hAnsi="Times New Roman"/>
                <w:sz w:val="28"/>
                <w:szCs w:val="28"/>
              </w:rPr>
              <w:t xml:space="preserve">Задача – смахнуть, а еще лучше схватить и сбросить на пол шапку соперника </w:t>
            </w:r>
            <w:r w:rsidRPr="00641AF1">
              <w:rPr>
                <w:rFonts w:ascii="Times New Roman" w:hAnsi="Times New Roman"/>
                <w:i/>
                <w:sz w:val="28"/>
                <w:szCs w:val="28"/>
              </w:rPr>
              <w:t>(мальчик сидит на плечах папы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520512" w:rsidRPr="00641AF1" w:rsidRDefault="00520512" w:rsidP="00752D39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D30E17">
              <w:rPr>
                <w:noProof/>
                <w:sz w:val="28"/>
                <w:szCs w:val="28"/>
              </w:rPr>
              <w:pict>
                <v:shape id="Рисунок 25" o:spid="_x0000_i1030" type="#_x0000_t75" style="width:389.25pt;height:279.75pt;visibility:visible">
                  <v:imagedata r:id="rId9" o:title=""/>
                </v:shape>
              </w:pict>
            </w:r>
          </w:p>
          <w:p w:rsidR="00520512" w:rsidRPr="00641AF1" w:rsidRDefault="00520512" w:rsidP="00752D3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641AF1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</w:p>
          <w:tbl>
            <w:tblPr>
              <w:tblW w:w="9163" w:type="dxa"/>
              <w:jc w:val="center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0A0"/>
            </w:tblPr>
            <w:tblGrid>
              <w:gridCol w:w="8692"/>
              <w:gridCol w:w="307"/>
              <w:gridCol w:w="164"/>
            </w:tblGrid>
            <w:tr w:rsidR="00520512" w:rsidRPr="00D30E17" w:rsidTr="00861C52">
              <w:trPr>
                <w:trHeight w:val="103"/>
                <w:tblCellSpacing w:w="15" w:type="dxa"/>
                <w:jc w:val="center"/>
              </w:trPr>
              <w:tc>
                <w:tcPr>
                  <w:tcW w:w="9103" w:type="dxa"/>
                  <w:gridSpan w:val="3"/>
                  <w:vAlign w:val="center"/>
                </w:tcPr>
                <w:p w:rsidR="00520512" w:rsidRPr="00641AF1" w:rsidRDefault="00520512" w:rsidP="00D30E17">
                  <w:pPr>
                    <w:pStyle w:val="NoSpacing"/>
                    <w:framePr w:hSpace="180" w:wrap="around" w:vAnchor="text" w:hAnchor="margin" w:y="-922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41AF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ВЕДУЩИЙ:</w:t>
                  </w:r>
                  <w:r w:rsidRPr="00641AF1">
                    <w:rPr>
                      <w:rFonts w:ascii="Times New Roman" w:hAnsi="Times New Roman"/>
                      <w:sz w:val="28"/>
                      <w:szCs w:val="28"/>
                    </w:rPr>
                    <w:t xml:space="preserve">  </w:t>
                  </w:r>
                  <w:r w:rsidRPr="00641AF1">
                    <w:rPr>
                      <w:rFonts w:ascii="Times New Roman" w:hAnsi="Times New Roman"/>
                      <w:spacing w:val="-9"/>
                      <w:sz w:val="28"/>
                      <w:szCs w:val="28"/>
                    </w:rPr>
                    <w:t>А сейчас внимание - заключительное соревнование!</w:t>
                  </w:r>
                  <w:r w:rsidRPr="00641AF1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641AF1">
                    <w:rPr>
                      <w:rFonts w:ascii="Times New Roman" w:hAnsi="Times New Roman"/>
                      <w:sz w:val="28"/>
                      <w:szCs w:val="28"/>
                    </w:rPr>
                    <w:br/>
                  </w:r>
                  <w:r w:rsidRPr="00641AF1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 xml:space="preserve">У наших </w:t>
                  </w:r>
                  <w:bookmarkStart w:id="0" w:name="YANDEX_20"/>
                  <w:bookmarkEnd w:id="0"/>
                  <w:r w:rsidRPr="00641AF1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 xml:space="preserve"> семей  есть шанс проявить сплоченность. Конкурс </w:t>
                  </w:r>
                  <w:r w:rsidRPr="00641AF1">
                    <w:rPr>
                      <w:rFonts w:ascii="Times New Roman" w:hAnsi="Times New Roman"/>
                      <w:spacing w:val="-12"/>
                      <w:sz w:val="28"/>
                      <w:szCs w:val="28"/>
                    </w:rPr>
                    <w:t>называется «Дружные водохлебы».</w:t>
                  </w:r>
                  <w:r w:rsidRPr="00641AF1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641AF1">
                    <w:rPr>
                      <w:rFonts w:ascii="Times New Roman" w:hAnsi="Times New Roman"/>
                      <w:sz w:val="28"/>
                      <w:szCs w:val="28"/>
                    </w:rPr>
                    <w:br/>
                  </w:r>
                  <w:r w:rsidRPr="005A0CE0">
                    <w:rPr>
                      <w:rFonts w:ascii="Times New Roman" w:hAnsi="Times New Roman"/>
                      <w:b/>
                      <w:i/>
                      <w:spacing w:val="-12"/>
                      <w:sz w:val="28"/>
                      <w:szCs w:val="28"/>
                    </w:rPr>
                    <w:t>Правила игры:</w:t>
                  </w:r>
                  <w:r w:rsidRPr="00641AF1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641AF1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>Мы  вам  предлагаем  выпить  750мл  вкусного  сока.</w:t>
                  </w:r>
                  <w:r w:rsidRPr="00641AF1">
                    <w:rPr>
                      <w:rFonts w:ascii="Times New Roman" w:hAnsi="Times New Roman"/>
                      <w:spacing w:val="-6"/>
                      <w:sz w:val="28"/>
                      <w:szCs w:val="28"/>
                    </w:rPr>
                    <w:t xml:space="preserve"> Но пить нужно сразу всем членам команды. Кто </w:t>
                  </w:r>
                  <w:r w:rsidRPr="00641AF1">
                    <w:rPr>
                      <w:rFonts w:ascii="Times New Roman" w:hAnsi="Times New Roman"/>
                      <w:sz w:val="28"/>
                      <w:szCs w:val="28"/>
                    </w:rPr>
                    <w:t xml:space="preserve">быстрее выпьет сок, тот и победил. </w:t>
                  </w:r>
                </w:p>
                <w:p w:rsidR="00520512" w:rsidRDefault="00520512" w:rsidP="00D30E17">
                  <w:pPr>
                    <w:pStyle w:val="NoSpacing"/>
                    <w:framePr w:hSpace="180" w:wrap="around" w:vAnchor="text" w:hAnchor="margin" w:y="-922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E17"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pict>
                      <v:shape id="Рисунок 19" o:spid="_x0000_i1031" type="#_x0000_t75" style="width:384.75pt;height:267.75pt;visibility:visible">
                        <v:imagedata r:id="rId10" o:title=""/>
                      </v:shape>
                    </w:pict>
                  </w:r>
                  <w:r w:rsidRPr="00641AF1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520512" w:rsidRPr="00641AF1" w:rsidRDefault="00520512" w:rsidP="00D30E17">
                  <w:pPr>
                    <w:pStyle w:val="NoSpacing"/>
                    <w:framePr w:hSpace="180" w:wrap="around" w:vAnchor="text" w:hAnchor="margin" w:y="-922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41AF1">
                    <w:rPr>
                      <w:rFonts w:ascii="Times New Roman" w:hAnsi="Times New Roman"/>
                      <w:color w:val="C00000"/>
                      <w:sz w:val="28"/>
                      <w:szCs w:val="28"/>
                    </w:rPr>
                    <w:t>Конкурс «Дружные водохлебы»</w:t>
                  </w:r>
                  <w:r w:rsidRPr="00641AF1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    </w:t>
                  </w:r>
                  <w:r w:rsidRPr="00D30E17"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pict>
                      <v:shape id="Рисунок 20" o:spid="_x0000_i1032" type="#_x0000_t75" style="width:396pt;height:303pt;visibility:visible">
                        <v:imagedata r:id="rId11" o:title=""/>
                      </v:shape>
                    </w:pict>
                  </w:r>
                </w:p>
                <w:p w:rsidR="00520512" w:rsidRPr="005A0CE0" w:rsidRDefault="00520512" w:rsidP="00D30E17">
                  <w:pPr>
                    <w:pStyle w:val="NoSpacing"/>
                    <w:framePr w:hSpace="180" w:wrap="around" w:vAnchor="text" w:hAnchor="margin" w:y="-922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5A0CE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Ведущий:</w:t>
                  </w:r>
                </w:p>
              </w:tc>
            </w:tr>
            <w:tr w:rsidR="00520512" w:rsidRPr="00D30E17" w:rsidTr="00861C52">
              <w:trPr>
                <w:gridAfter w:val="1"/>
                <w:wAfter w:w="159" w:type="dxa"/>
                <w:trHeight w:val="103"/>
                <w:tblCellSpacing w:w="15" w:type="dxa"/>
                <w:jc w:val="center"/>
              </w:trPr>
              <w:tc>
                <w:tcPr>
                  <w:tcW w:w="8537" w:type="dxa"/>
                  <w:vAlign w:val="center"/>
                </w:tcPr>
                <w:p w:rsidR="00520512" w:rsidRPr="00641AF1" w:rsidRDefault="00520512" w:rsidP="00D30E17">
                  <w:pPr>
                    <w:pStyle w:val="NoSpacing"/>
                    <w:framePr w:hSpace="180" w:wrap="around" w:vAnchor="text" w:hAnchor="margin" w:y="-922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41AF1">
                    <w:rPr>
                      <w:rFonts w:ascii="Times New Roman" w:hAnsi="Times New Roman"/>
                      <w:sz w:val="28"/>
                      <w:szCs w:val="28"/>
                    </w:rPr>
                    <w:t xml:space="preserve">Итак, наш праздник завершен, </w:t>
                  </w:r>
                  <w:r w:rsidRPr="00641AF1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 xml:space="preserve">А в жюри итог не подведен. </w:t>
                  </w:r>
                  <w:r w:rsidRPr="00641AF1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 xml:space="preserve">Не ошибиться им желаем, </w:t>
                  </w:r>
                  <w:r w:rsidRPr="00641AF1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 xml:space="preserve">А мы немного поиграем! </w:t>
                  </w:r>
                </w:p>
                <w:p w:rsidR="00520512" w:rsidRDefault="00520512" w:rsidP="00D30E17">
                  <w:pPr>
                    <w:pStyle w:val="NoSpacing"/>
                    <w:framePr w:hSpace="180" w:wrap="around" w:vAnchor="text" w:hAnchor="margin" w:y="-922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641AF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Игра со зрителями:</w:t>
                  </w:r>
                </w:p>
                <w:p w:rsidR="00520512" w:rsidRDefault="00520512" w:rsidP="00D30E17">
                  <w:pPr>
                    <w:pStyle w:val="NoSpacing"/>
                    <w:framePr w:hSpace="180" w:wrap="around" w:vAnchor="text" w:hAnchor="margin" w:y="-922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85765">
                    <w:rPr>
                      <w:rFonts w:ascii="Times New Roman" w:hAnsi="Times New Roman"/>
                      <w:sz w:val="28"/>
                      <w:szCs w:val="28"/>
                    </w:rPr>
                    <w:t>1.Назовите сказку, в которой рассказывается о многодетной семье, где семь детей не слушались маму и попали в беду.</w:t>
                  </w:r>
                </w:p>
                <w:p w:rsidR="00520512" w:rsidRDefault="00520512" w:rsidP="00D30E17">
                  <w:pPr>
                    <w:pStyle w:val="NoSpacing"/>
                    <w:framePr w:hSpace="180" w:wrap="around" w:vAnchor="text" w:hAnchor="margin" w:y="-922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2.Назовите сказку, в которой мама-королева помогла своему сыну найти  самую  настоящую невесту при помощи горошины.</w:t>
                  </w:r>
                </w:p>
                <w:p w:rsidR="00520512" w:rsidRDefault="00520512" w:rsidP="00D30E17">
                  <w:pPr>
                    <w:pStyle w:val="NoSpacing"/>
                    <w:framePr w:hSpace="180" w:wrap="around" w:vAnchor="text" w:hAnchor="margin" w:y="-922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3.Как называется сказка, в которой  девочка пошла, проведать больную  бабушку, но по пути  разговаривала с незнакомцем и  из-за этого попала в беду?</w:t>
                  </w:r>
                </w:p>
                <w:p w:rsidR="00520512" w:rsidRDefault="00520512" w:rsidP="00D30E17">
                  <w:pPr>
                    <w:pStyle w:val="NoSpacing"/>
                    <w:framePr w:hSpace="180" w:wrap="around" w:vAnchor="text" w:hAnchor="margin" w:y="-922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Загадки:</w:t>
                  </w:r>
                </w:p>
                <w:p w:rsidR="00520512" w:rsidRPr="00E13A2F" w:rsidRDefault="00520512" w:rsidP="00D30E17">
                  <w:pPr>
                    <w:pStyle w:val="NoSpacing"/>
                    <w:framePr w:hSpace="180" w:wrap="around" w:vAnchor="text" w:hAnchor="margin" w:y="-922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1.</w:t>
                  </w:r>
                  <w:r w:rsidRPr="00E13A2F">
                    <w:rPr>
                      <w:rFonts w:ascii="Times New Roman" w:hAnsi="Times New Roman"/>
                      <w:sz w:val="28"/>
                      <w:szCs w:val="28"/>
                    </w:rPr>
                    <w:t>Меня хлопали лопатой, меня сделали горбатой</w:t>
                  </w:r>
                </w:p>
                <w:p w:rsidR="00520512" w:rsidRPr="00E13A2F" w:rsidRDefault="00520512" w:rsidP="00D30E17">
                  <w:pPr>
                    <w:pStyle w:val="NoSpacing"/>
                    <w:framePr w:hSpace="180" w:wrap="around" w:vAnchor="text" w:hAnchor="margin" w:y="-922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3A2F">
                    <w:rPr>
                      <w:rFonts w:ascii="Times New Roman" w:hAnsi="Times New Roman"/>
                      <w:sz w:val="28"/>
                      <w:szCs w:val="28"/>
                    </w:rPr>
                    <w:t>Меня били, колотили, ледяной водой облили</w:t>
                  </w:r>
                </w:p>
                <w:p w:rsidR="00520512" w:rsidRDefault="00520512" w:rsidP="00D30E17">
                  <w:pPr>
                    <w:pStyle w:val="NoSpacing"/>
                    <w:framePr w:hSpace="180" w:wrap="around" w:vAnchor="text" w:hAnchor="margin" w:y="-922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E13A2F">
                    <w:rPr>
                      <w:rFonts w:ascii="Times New Roman" w:hAnsi="Times New Roman"/>
                      <w:sz w:val="28"/>
                      <w:szCs w:val="28"/>
                    </w:rPr>
                    <w:t>А потом с меня, крутой, все скатилися гурьбой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(</w:t>
                  </w:r>
                  <w:r w:rsidRPr="00E13A2F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горка)</w:t>
                  </w:r>
                </w:p>
                <w:p w:rsidR="00520512" w:rsidRDefault="00520512" w:rsidP="00D30E17">
                  <w:pPr>
                    <w:pStyle w:val="NoSpacing"/>
                    <w:framePr w:hSpace="180" w:wrap="around" w:vAnchor="text" w:hAnchor="margin" w:y="-922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520512" w:rsidRPr="00E13A2F" w:rsidRDefault="00520512" w:rsidP="00D30E17">
                  <w:pPr>
                    <w:pStyle w:val="NoSpacing"/>
                    <w:framePr w:hSpace="180" w:wrap="around" w:vAnchor="text" w:hAnchor="margin" w:y="-922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2.</w:t>
                  </w:r>
                  <w:r w:rsidRPr="00E13A2F">
                    <w:rPr>
                      <w:rFonts w:ascii="Times New Roman" w:hAnsi="Times New Roman"/>
                      <w:sz w:val="28"/>
                      <w:szCs w:val="28"/>
                    </w:rPr>
                    <w:t>Взял дубовых два бруска, два железных полозка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  <w:p w:rsidR="00520512" w:rsidRDefault="00520512" w:rsidP="00D30E17">
                  <w:pPr>
                    <w:pStyle w:val="NoSpacing"/>
                    <w:framePr w:hSpace="180" w:wrap="around" w:vAnchor="text" w:hAnchor="margin" w:y="-922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r w:rsidRPr="00E13A2F">
                    <w:rPr>
                      <w:rFonts w:ascii="Times New Roman" w:hAnsi="Times New Roman"/>
                      <w:sz w:val="28"/>
                      <w:szCs w:val="28"/>
                    </w:rPr>
                    <w:t>На бруски набил я планки. Дайте снег! Готовы …..(</w:t>
                  </w:r>
                  <w:r w:rsidRPr="00E13A2F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санки)</w:t>
                  </w:r>
                </w:p>
                <w:p w:rsidR="00520512" w:rsidRDefault="00520512" w:rsidP="00D30E17">
                  <w:pPr>
                    <w:pStyle w:val="NoSpacing"/>
                    <w:framePr w:hSpace="180" w:wrap="around" w:vAnchor="text" w:hAnchor="margin" w:y="-922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</w:p>
                <w:p w:rsidR="00520512" w:rsidRPr="00965E2A" w:rsidRDefault="00520512" w:rsidP="00D30E17">
                  <w:pPr>
                    <w:pStyle w:val="NoSpacing"/>
                    <w:framePr w:hSpace="180" w:wrap="around" w:vAnchor="text" w:hAnchor="margin" w:y="-922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65E2A">
                    <w:rPr>
                      <w:rFonts w:ascii="Times New Roman" w:hAnsi="Times New Roman"/>
                      <w:sz w:val="28"/>
                      <w:szCs w:val="28"/>
                    </w:rPr>
                    <w:t>3.Ног от радости не чуя, с горки снежной вниз лечу я!</w:t>
                  </w:r>
                </w:p>
                <w:p w:rsidR="00520512" w:rsidRDefault="00520512" w:rsidP="00D30E17">
                  <w:pPr>
                    <w:pStyle w:val="NoSpacing"/>
                    <w:framePr w:hSpace="180" w:wrap="around" w:vAnchor="text" w:hAnchor="margin" w:y="-922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r w:rsidRPr="00965E2A">
                    <w:rPr>
                      <w:rFonts w:ascii="Times New Roman" w:hAnsi="Times New Roman"/>
                      <w:sz w:val="28"/>
                      <w:szCs w:val="28"/>
                    </w:rPr>
                    <w:t xml:space="preserve">Стал мне спорт родней и ближе,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</w:t>
                  </w:r>
                  <w:r w:rsidRPr="00965E2A">
                    <w:rPr>
                      <w:rFonts w:ascii="Times New Roman" w:hAnsi="Times New Roman"/>
                      <w:sz w:val="28"/>
                      <w:szCs w:val="28"/>
                    </w:rPr>
                    <w:t>то помог мне в этом?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 (</w:t>
                  </w:r>
                  <w:r w:rsidRPr="00965E2A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лыжи)</w:t>
                  </w:r>
                </w:p>
                <w:p w:rsidR="00520512" w:rsidRDefault="00520512" w:rsidP="00D30E17">
                  <w:pPr>
                    <w:pStyle w:val="NoSpacing"/>
                    <w:framePr w:hSpace="180" w:wrap="around" w:vAnchor="text" w:hAnchor="margin" w:y="-922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</w:p>
                <w:p w:rsidR="00520512" w:rsidRPr="00965E2A" w:rsidRDefault="00520512" w:rsidP="00D30E17">
                  <w:pPr>
                    <w:pStyle w:val="NoSpacing"/>
                    <w:framePr w:hSpace="180" w:wrap="around" w:vAnchor="text" w:hAnchor="margin" w:y="-922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65E2A">
                    <w:rPr>
                      <w:rFonts w:ascii="Times New Roman" w:hAnsi="Times New Roman"/>
                      <w:sz w:val="28"/>
                      <w:szCs w:val="28"/>
                    </w:rPr>
                    <w:t xml:space="preserve">4.Обгонять друг друга рады, ты смотри, дружок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,</w:t>
                  </w:r>
                  <w:r w:rsidRPr="00965E2A">
                    <w:rPr>
                      <w:rFonts w:ascii="Times New Roman" w:hAnsi="Times New Roman"/>
                      <w:sz w:val="28"/>
                      <w:szCs w:val="28"/>
                    </w:rPr>
                    <w:t>не падай!</w:t>
                  </w:r>
                </w:p>
                <w:p w:rsidR="00520512" w:rsidRDefault="00520512" w:rsidP="00D30E17">
                  <w:pPr>
                    <w:pStyle w:val="NoSpacing"/>
                    <w:framePr w:hSpace="180" w:wrap="around" w:vAnchor="text" w:hAnchor="margin" w:y="-922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Хороши они, </w:t>
                  </w:r>
                  <w:r w:rsidRPr="00965E2A">
                    <w:rPr>
                      <w:rFonts w:ascii="Times New Roman" w:hAnsi="Times New Roman"/>
                      <w:sz w:val="28"/>
                      <w:szCs w:val="28"/>
                    </w:rPr>
                    <w:t>легки, быстроходные  ……..(</w:t>
                  </w:r>
                  <w:r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коньки)</w:t>
                  </w:r>
                </w:p>
                <w:p w:rsidR="00520512" w:rsidRPr="00965E2A" w:rsidRDefault="00520512" w:rsidP="00D30E17">
                  <w:pPr>
                    <w:pStyle w:val="NoSpacing"/>
                    <w:framePr w:hSpace="180" w:wrap="around" w:vAnchor="text" w:hAnchor="margin" w:y="-922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65E2A">
                    <w:rPr>
                      <w:rFonts w:ascii="Times New Roman" w:hAnsi="Times New Roman"/>
                      <w:sz w:val="28"/>
                      <w:szCs w:val="28"/>
                    </w:rPr>
                    <w:t>5.На рояль я не похож, но педаль имею тоже, то не трус и не трусиха</w:t>
                  </w:r>
                </w:p>
                <w:p w:rsidR="00520512" w:rsidRDefault="00520512" w:rsidP="00D30E17">
                  <w:pPr>
                    <w:pStyle w:val="NoSpacing"/>
                    <w:framePr w:hSpace="180" w:wrap="around" w:vAnchor="text" w:hAnchor="margin" w:y="-922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r w:rsidRPr="00965E2A">
                    <w:rPr>
                      <w:rFonts w:ascii="Times New Roman" w:hAnsi="Times New Roman"/>
                      <w:sz w:val="28"/>
                      <w:szCs w:val="28"/>
                    </w:rPr>
                    <w:t>Прокачу того я лихо, у меня мотора нет, как зовусь?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(</w:t>
                  </w:r>
                  <w:r w:rsidRPr="00965E2A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велосипед)</w:t>
                  </w:r>
                </w:p>
                <w:p w:rsidR="00520512" w:rsidRPr="005424A2" w:rsidRDefault="00520512" w:rsidP="00D30E17">
                  <w:pPr>
                    <w:pStyle w:val="NoSpacing"/>
                    <w:framePr w:hSpace="180" w:wrap="around" w:vAnchor="text" w:hAnchor="margin" w:y="-922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520512" w:rsidRPr="005424A2" w:rsidRDefault="00520512" w:rsidP="00D30E17">
                  <w:pPr>
                    <w:pStyle w:val="NoSpacing"/>
                    <w:framePr w:hSpace="180" w:wrap="around" w:vAnchor="text" w:hAnchor="margin" w:y="-922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24A2">
                    <w:rPr>
                      <w:rFonts w:ascii="Times New Roman" w:hAnsi="Times New Roman"/>
                      <w:sz w:val="28"/>
                      <w:szCs w:val="28"/>
                    </w:rPr>
                    <w:t>6.Он лежать совсем не хочет, если бросишь-он подскочит</w:t>
                  </w:r>
                </w:p>
                <w:p w:rsidR="00520512" w:rsidRDefault="00520512" w:rsidP="00D30E17">
                  <w:pPr>
                    <w:pStyle w:val="NoSpacing"/>
                    <w:framePr w:hSpace="180" w:wrap="around" w:vAnchor="text" w:hAnchor="margin" w:y="-922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5424A2">
                    <w:rPr>
                      <w:rFonts w:ascii="Times New Roman" w:hAnsi="Times New Roman"/>
                      <w:sz w:val="28"/>
                      <w:szCs w:val="28"/>
                    </w:rPr>
                    <w:t xml:space="preserve">Бросишь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снова, </w:t>
                  </w:r>
                  <w:r w:rsidRPr="005424A2">
                    <w:rPr>
                      <w:rFonts w:ascii="Times New Roman" w:hAnsi="Times New Roman"/>
                      <w:sz w:val="28"/>
                      <w:szCs w:val="28"/>
                    </w:rPr>
                    <w:t>мчится вскачь, отгадай, что это? (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мяч)</w:t>
                  </w:r>
                </w:p>
                <w:p w:rsidR="00520512" w:rsidRPr="005424A2" w:rsidRDefault="00520512" w:rsidP="00D30E17">
                  <w:pPr>
                    <w:pStyle w:val="NoSpacing"/>
                    <w:framePr w:hSpace="180" w:wrap="around" w:vAnchor="text" w:hAnchor="margin" w:y="-922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tbl>
                  <w:tblPr>
                    <w:tblW w:w="7064" w:type="dxa"/>
                    <w:jc w:val="center"/>
                    <w:tblCellSpacing w:w="15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0A0"/>
                  </w:tblPr>
                  <w:tblGrid>
                    <w:gridCol w:w="125"/>
                    <w:gridCol w:w="4364"/>
                    <w:gridCol w:w="4098"/>
                  </w:tblGrid>
                  <w:tr w:rsidR="00520512" w:rsidRPr="00D30E17" w:rsidTr="005A0CE0">
                    <w:trPr>
                      <w:trHeight w:val="3383"/>
                      <w:tblCellSpacing w:w="15" w:type="dxa"/>
                      <w:jc w:val="center"/>
                    </w:trPr>
                    <w:tc>
                      <w:tcPr>
                        <w:tcW w:w="46" w:type="dxa"/>
                        <w:vAlign w:val="center"/>
                      </w:tcPr>
                      <w:p w:rsidR="00520512" w:rsidRPr="00485765" w:rsidRDefault="00520512" w:rsidP="00D30E17">
                        <w:pPr>
                          <w:framePr w:hSpace="180" w:wrap="around" w:vAnchor="text" w:hAnchor="margin" w:y="-922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561" w:type="dxa"/>
                        <w:vAlign w:val="center"/>
                      </w:tcPr>
                      <w:p w:rsidR="00520512" w:rsidRPr="00641AF1" w:rsidRDefault="00520512" w:rsidP="00D30E17">
                        <w:pPr>
                          <w:framePr w:hSpace="180" w:wrap="around" w:vAnchor="text" w:hAnchor="margin" w:y="-922"/>
                          <w:spacing w:before="100" w:beforeAutospacing="1" w:after="100" w:afterAutospacing="1" w:line="240" w:lineRule="auto"/>
                          <w:rPr>
                            <w:rFonts w:ascii="Times New Roman" w:hAnsi="Times New Roman"/>
                            <w:bCs/>
                            <w:i/>
                            <w:iCs/>
                            <w:spacing w:val="-11"/>
                            <w:sz w:val="28"/>
                            <w:szCs w:val="28"/>
                          </w:rPr>
                        </w:pPr>
                        <w:r w:rsidRPr="00641AF1">
                          <w:rPr>
                            <w:rFonts w:ascii="Times New Roman" w:hAnsi="Times New Roman"/>
                            <w:bCs/>
                            <w:i/>
                            <w:iCs/>
                            <w:spacing w:val="-11"/>
                            <w:sz w:val="28"/>
                            <w:szCs w:val="28"/>
                          </w:rPr>
                          <w:t>(Жюри подводят итог соревнования)</w:t>
                        </w:r>
                      </w:p>
                      <w:p w:rsidR="00520512" w:rsidRPr="0099485D" w:rsidRDefault="00520512" w:rsidP="00D30E17">
                        <w:pPr>
                          <w:framePr w:hSpace="180" w:wrap="around" w:vAnchor="text" w:hAnchor="margin" w:y="-922"/>
                          <w:spacing w:before="100" w:beforeAutospacing="1" w:after="100" w:afterAutospacing="1" w:line="240" w:lineRule="auto"/>
                          <w:rPr>
                            <w:rFonts w:ascii="Times New Roman" w:hAnsi="Times New Roman"/>
                            <w:b/>
                            <w:bCs/>
                            <w:iCs/>
                            <w:spacing w:val="-11"/>
                            <w:sz w:val="32"/>
                            <w:szCs w:val="32"/>
                          </w:rPr>
                        </w:pPr>
                        <w:r w:rsidRPr="0099485D">
                          <w:rPr>
                            <w:rFonts w:ascii="Times New Roman" w:hAnsi="Times New Roman"/>
                            <w:b/>
                            <w:bCs/>
                            <w:iCs/>
                            <w:spacing w:val="-11"/>
                            <w:sz w:val="32"/>
                            <w:szCs w:val="32"/>
                          </w:rPr>
                          <w:t>Ведущий:</w:t>
                        </w:r>
                      </w:p>
                      <w:p w:rsidR="00520512" w:rsidRPr="00641AF1" w:rsidRDefault="00520512" w:rsidP="00D30E17">
                        <w:pPr>
                          <w:framePr w:hSpace="180" w:wrap="around" w:vAnchor="text" w:hAnchor="margin" w:y="-922"/>
                          <w:spacing w:before="100" w:beforeAutospacing="1" w:after="100" w:afterAutospacing="1" w:line="240" w:lineRule="auto"/>
                          <w:rPr>
                            <w:rFonts w:ascii="Times New Roman" w:hAnsi="Times New Roman"/>
                            <w:bCs/>
                            <w:i/>
                            <w:iCs/>
                            <w:spacing w:val="-11"/>
                            <w:sz w:val="28"/>
                            <w:szCs w:val="28"/>
                          </w:rPr>
                        </w:pPr>
                        <w:r w:rsidRPr="00641AF1">
                          <w:rPr>
                            <w:rFonts w:ascii="Times New Roman" w:hAnsi="Times New Roman"/>
                            <w:spacing w:val="-10"/>
                            <w:sz w:val="28"/>
                            <w:szCs w:val="28"/>
                          </w:rPr>
                          <w:t>Пусть все это только игра,</w:t>
                        </w:r>
                        <w:r w:rsidRPr="00641AF1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641AF1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br/>
                        </w:r>
                        <w:r w:rsidRPr="00641AF1">
                          <w:rPr>
                            <w:rFonts w:ascii="Times New Roman" w:hAnsi="Times New Roman"/>
                            <w:spacing w:val="-10"/>
                            <w:sz w:val="28"/>
                            <w:szCs w:val="28"/>
                          </w:rPr>
                          <w:t>Но ею сказать мы хотели:</w:t>
                        </w:r>
                        <w:r w:rsidRPr="00641AF1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641AF1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br/>
                        </w:r>
                        <w:r w:rsidRPr="00641AF1">
                          <w:rPr>
                            <w:rFonts w:ascii="Times New Roman" w:hAnsi="Times New Roman"/>
                            <w:spacing w:val="-8"/>
                            <w:sz w:val="28"/>
                            <w:szCs w:val="28"/>
                          </w:rPr>
                          <w:t>Великое чудо - семья!</w:t>
                        </w:r>
                        <w:r w:rsidRPr="00641AF1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641AF1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br/>
                        </w:r>
                        <w:r w:rsidRPr="00641AF1">
                          <w:rPr>
                            <w:rFonts w:ascii="Times New Roman" w:hAnsi="Times New Roman"/>
                            <w:spacing w:val="-10"/>
                            <w:sz w:val="28"/>
                            <w:szCs w:val="28"/>
                          </w:rPr>
                          <w:t>Храните ее, берегите ее!</w:t>
                        </w:r>
                        <w:r w:rsidRPr="00641AF1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641AF1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br/>
                        </w:r>
                        <w:r w:rsidRPr="00641AF1">
                          <w:rPr>
                            <w:rFonts w:ascii="Times New Roman" w:hAnsi="Times New Roman"/>
                            <w:spacing w:val="-10"/>
                            <w:sz w:val="28"/>
                            <w:szCs w:val="28"/>
                          </w:rPr>
                          <w:t>Нет в жизни важнее цели!!!</w:t>
                        </w:r>
                      </w:p>
                    </w:tc>
                    <w:tc>
                      <w:tcPr>
                        <w:tcW w:w="3337" w:type="dxa"/>
                        <w:vAlign w:val="center"/>
                      </w:tcPr>
                      <w:p w:rsidR="00520512" w:rsidRPr="00485765" w:rsidRDefault="00520512" w:rsidP="00D30E17">
                        <w:pPr>
                          <w:framePr w:hSpace="180" w:wrap="around" w:vAnchor="text" w:hAnchor="margin" w:y="-922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520512" w:rsidRPr="00D30E17" w:rsidTr="005A0CE0">
                    <w:trPr>
                      <w:trHeight w:val="184"/>
                      <w:tblCellSpacing w:w="15" w:type="dxa"/>
                      <w:jc w:val="center"/>
                    </w:trPr>
                    <w:tc>
                      <w:tcPr>
                        <w:tcW w:w="46" w:type="dxa"/>
                        <w:vAlign w:val="center"/>
                      </w:tcPr>
                      <w:p w:rsidR="00520512" w:rsidRPr="00485765" w:rsidRDefault="00520512" w:rsidP="00D30E17">
                        <w:pPr>
                          <w:framePr w:hSpace="180" w:wrap="around" w:vAnchor="text" w:hAnchor="margin" w:y="-922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561" w:type="dxa"/>
                      </w:tcPr>
                      <w:p w:rsidR="00520512" w:rsidRDefault="00520512" w:rsidP="00D30E17">
                        <w:pPr>
                          <w:framePr w:hSpace="180" w:wrap="around" w:vAnchor="text" w:hAnchor="margin" w:y="-922"/>
                          <w:spacing w:after="0" w:line="240" w:lineRule="auto"/>
                          <w:rPr>
                            <w:rFonts w:ascii="Times New Roman" w:hAnsi="Times New Roman"/>
                            <w:i/>
                            <w:sz w:val="28"/>
                            <w:szCs w:val="28"/>
                          </w:rPr>
                        </w:pPr>
                        <w:r w:rsidRPr="00641AF1">
                          <w:rPr>
                            <w:rFonts w:ascii="Times New Roman" w:hAnsi="Times New Roman"/>
                            <w:i/>
                            <w:sz w:val="28"/>
                            <w:szCs w:val="28"/>
                          </w:rPr>
                          <w:t>(Церемония награждения)</w:t>
                        </w:r>
                      </w:p>
                      <w:p w:rsidR="00520512" w:rsidRPr="00641AF1" w:rsidRDefault="00520512" w:rsidP="00D30E17">
                        <w:pPr>
                          <w:framePr w:hSpace="180" w:wrap="around" w:vAnchor="text" w:hAnchor="margin" w:y="-922"/>
                          <w:spacing w:after="0" w:line="240" w:lineRule="auto"/>
                          <w:rPr>
                            <w:rFonts w:ascii="Times New Roman" w:hAnsi="Times New Roman"/>
                            <w:i/>
                            <w:sz w:val="28"/>
                            <w:szCs w:val="28"/>
                          </w:rPr>
                        </w:pPr>
                      </w:p>
                      <w:p w:rsidR="00520512" w:rsidRPr="00641AF1" w:rsidRDefault="00520512" w:rsidP="00D30E17">
                        <w:pPr>
                          <w:framePr w:hSpace="180" w:wrap="around" w:vAnchor="text" w:hAnchor="margin" w:y="-922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30E17">
                          <w:rPr>
                            <w:noProof/>
                            <w:sz w:val="28"/>
                            <w:szCs w:val="28"/>
                          </w:rPr>
                          <w:pict>
                            <v:shape id="Рисунок 26" o:spid="_x0000_i1033" type="#_x0000_t75" style="width:213.75pt;height:342.75pt;visibility:visible">
                              <v:imagedata r:id="rId12" o:title=""/>
                            </v:shape>
                          </w:pict>
                        </w:r>
                      </w:p>
                      <w:p w:rsidR="00520512" w:rsidRPr="00641AF1" w:rsidRDefault="00520512" w:rsidP="00D30E17">
                        <w:pPr>
                          <w:framePr w:hSpace="180" w:wrap="around" w:vAnchor="text" w:hAnchor="margin" w:y="-922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  <w:p w:rsidR="00520512" w:rsidRPr="00641AF1" w:rsidRDefault="00520512" w:rsidP="00D30E17">
                        <w:pPr>
                          <w:pStyle w:val="NormalWeb"/>
                          <w:framePr w:hSpace="180" w:wrap="around" w:vAnchor="text" w:hAnchor="margin" w:y="-922"/>
                          <w:rPr>
                            <w:sz w:val="28"/>
                            <w:szCs w:val="28"/>
                          </w:rPr>
                        </w:pPr>
                        <w:r w:rsidRPr="00641AF1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Ведущий:</w:t>
                        </w:r>
                      </w:p>
                      <w:p w:rsidR="00520512" w:rsidRPr="00641AF1" w:rsidRDefault="00520512" w:rsidP="00D30E17">
                        <w:pPr>
                          <w:pStyle w:val="NormalWeb"/>
                          <w:framePr w:hSpace="180" w:wrap="around" w:vAnchor="text" w:hAnchor="margin" w:y="-922"/>
                          <w:rPr>
                            <w:sz w:val="28"/>
                            <w:szCs w:val="28"/>
                          </w:rPr>
                        </w:pPr>
                        <w:r w:rsidRPr="00641AF1">
                          <w:rPr>
                            <w:sz w:val="28"/>
                            <w:szCs w:val="28"/>
                          </w:rPr>
                          <w:t>Всем спасибо за вниманье,</w:t>
                        </w:r>
                      </w:p>
                      <w:p w:rsidR="00520512" w:rsidRPr="00641AF1" w:rsidRDefault="00520512" w:rsidP="00D30E17">
                        <w:pPr>
                          <w:pStyle w:val="NormalWeb"/>
                          <w:framePr w:hSpace="180" w:wrap="around" w:vAnchor="text" w:hAnchor="margin" w:y="-922"/>
                          <w:rPr>
                            <w:sz w:val="28"/>
                            <w:szCs w:val="28"/>
                          </w:rPr>
                        </w:pPr>
                        <w:r w:rsidRPr="00641AF1">
                          <w:rPr>
                            <w:sz w:val="28"/>
                            <w:szCs w:val="28"/>
                          </w:rPr>
                          <w:t>Обеспечивший успех.</w:t>
                        </w:r>
                      </w:p>
                      <w:p w:rsidR="00520512" w:rsidRPr="00641AF1" w:rsidRDefault="00520512" w:rsidP="00D30E17">
                        <w:pPr>
                          <w:pStyle w:val="NormalWeb"/>
                          <w:framePr w:hSpace="180" w:wrap="around" w:vAnchor="text" w:hAnchor="margin" w:y="-922"/>
                          <w:rPr>
                            <w:sz w:val="28"/>
                            <w:szCs w:val="28"/>
                          </w:rPr>
                        </w:pPr>
                        <w:r w:rsidRPr="00641AF1">
                          <w:rPr>
                            <w:sz w:val="28"/>
                            <w:szCs w:val="28"/>
                          </w:rPr>
                          <w:t>Вот настал момент прощанья</w:t>
                        </w:r>
                      </w:p>
                      <w:p w:rsidR="00520512" w:rsidRPr="00641AF1" w:rsidRDefault="00520512" w:rsidP="00D30E17">
                        <w:pPr>
                          <w:pStyle w:val="NormalWeb"/>
                          <w:framePr w:hSpace="180" w:wrap="around" w:vAnchor="text" w:hAnchor="margin" w:y="-922"/>
                          <w:rPr>
                            <w:sz w:val="28"/>
                            <w:szCs w:val="28"/>
                          </w:rPr>
                        </w:pPr>
                        <w:r w:rsidRPr="00641AF1">
                          <w:rPr>
                            <w:sz w:val="28"/>
                            <w:szCs w:val="28"/>
                          </w:rPr>
                          <w:t>Будет краткой наша речь.</w:t>
                        </w:r>
                      </w:p>
                      <w:p w:rsidR="00520512" w:rsidRPr="00641AF1" w:rsidRDefault="00520512" w:rsidP="00D30E17">
                        <w:pPr>
                          <w:pStyle w:val="NormalWeb"/>
                          <w:framePr w:hSpace="180" w:wrap="around" w:vAnchor="text" w:hAnchor="margin" w:y="-922"/>
                          <w:rPr>
                            <w:sz w:val="28"/>
                            <w:szCs w:val="28"/>
                          </w:rPr>
                        </w:pPr>
                        <w:r w:rsidRPr="00641AF1">
                          <w:rPr>
                            <w:sz w:val="28"/>
                            <w:szCs w:val="28"/>
                          </w:rPr>
                          <w:t>Говорим мы: «До свиданья!</w:t>
                        </w:r>
                      </w:p>
                      <w:p w:rsidR="00520512" w:rsidRPr="00641AF1" w:rsidRDefault="00520512" w:rsidP="00D30E17">
                        <w:pPr>
                          <w:pStyle w:val="NormalWeb"/>
                          <w:framePr w:hSpace="180" w:wrap="around" w:vAnchor="text" w:hAnchor="margin" w:y="-922"/>
                          <w:rPr>
                            <w:sz w:val="28"/>
                            <w:szCs w:val="28"/>
                          </w:rPr>
                        </w:pPr>
                        <w:r w:rsidRPr="00641AF1">
                          <w:rPr>
                            <w:sz w:val="28"/>
                            <w:szCs w:val="28"/>
                          </w:rPr>
                          <w:t>До счастливых новых встреч!»</w:t>
                        </w:r>
                      </w:p>
                      <w:p w:rsidR="00520512" w:rsidRPr="00641AF1" w:rsidRDefault="00520512" w:rsidP="00D30E17">
                        <w:pPr>
                          <w:pStyle w:val="NormalWeb"/>
                          <w:framePr w:hSpace="180" w:wrap="around" w:vAnchor="text" w:hAnchor="margin" w:y="-922"/>
                          <w:rPr>
                            <w:sz w:val="28"/>
                            <w:szCs w:val="28"/>
                          </w:rPr>
                        </w:pPr>
                        <w:r w:rsidRPr="00641AF1">
                          <w:rPr>
                            <w:sz w:val="28"/>
                            <w:szCs w:val="28"/>
                          </w:rPr>
                          <w:t>Все приглашаются для фото на память в школьную и классную летопись</w:t>
                        </w:r>
                      </w:p>
                      <w:p w:rsidR="00520512" w:rsidRPr="00641AF1" w:rsidRDefault="00520512" w:rsidP="00D30E17">
                        <w:pPr>
                          <w:framePr w:hSpace="180" w:wrap="around" w:vAnchor="text" w:hAnchor="margin" w:y="-922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  <w:p w:rsidR="00520512" w:rsidRPr="00641AF1" w:rsidRDefault="00520512" w:rsidP="00D30E17">
                        <w:pPr>
                          <w:framePr w:hSpace="180" w:wrap="around" w:vAnchor="text" w:hAnchor="margin" w:y="-922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      </w:t>
                        </w:r>
                      </w:p>
                    </w:tc>
                    <w:tc>
                      <w:tcPr>
                        <w:tcW w:w="3337" w:type="dxa"/>
                        <w:vAlign w:val="center"/>
                      </w:tcPr>
                      <w:p w:rsidR="00520512" w:rsidRPr="00D30E17" w:rsidRDefault="00520512" w:rsidP="00D30E17">
                        <w:pPr>
                          <w:framePr w:hSpace="180" w:wrap="around" w:vAnchor="text" w:hAnchor="margin" w:y="-922"/>
                          <w:spacing w:after="0" w:line="240" w:lineRule="auto"/>
                          <w:rPr>
                            <w:noProof/>
                            <w:sz w:val="28"/>
                            <w:szCs w:val="28"/>
                          </w:rPr>
                        </w:pPr>
                        <w:r w:rsidRPr="00D30E17">
                          <w:rPr>
                            <w:noProof/>
                            <w:sz w:val="28"/>
                            <w:szCs w:val="28"/>
                          </w:rPr>
                          <w:t xml:space="preserve">              </w:t>
                        </w:r>
                      </w:p>
                      <w:p w:rsidR="00520512" w:rsidRPr="00641AF1" w:rsidRDefault="00520512" w:rsidP="00D30E17">
                        <w:pPr>
                          <w:framePr w:hSpace="180" w:wrap="around" w:vAnchor="text" w:hAnchor="margin" w:y="-922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30E17">
                          <w:rPr>
                            <w:noProof/>
                            <w:sz w:val="28"/>
                            <w:szCs w:val="28"/>
                          </w:rPr>
                          <w:t xml:space="preserve">                             </w:t>
                        </w:r>
                        <w:r w:rsidRPr="00D30E17">
                          <w:rPr>
                            <w:noProof/>
                            <w:sz w:val="28"/>
                            <w:szCs w:val="28"/>
                          </w:rPr>
                          <w:pict>
                            <v:shape id="Рисунок 28" o:spid="_x0000_i1034" type="#_x0000_t75" style="width:199.5pt;height:344.25pt;visibility:visible">
                              <v:imagedata r:id="rId13" o:title=""/>
                            </v:shape>
                          </w:pict>
                        </w:r>
                      </w:p>
                      <w:p w:rsidR="00520512" w:rsidRPr="00641AF1" w:rsidRDefault="00520512" w:rsidP="00D30E17">
                        <w:pPr>
                          <w:framePr w:hSpace="180" w:wrap="around" w:vAnchor="text" w:hAnchor="margin" w:y="-922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641AF1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            </w:t>
                        </w:r>
                      </w:p>
                    </w:tc>
                  </w:tr>
                </w:tbl>
                <w:p w:rsidR="00520512" w:rsidRPr="00485765" w:rsidRDefault="00520512" w:rsidP="00D30E17">
                  <w:pPr>
                    <w:framePr w:hSpace="180" w:wrap="around" w:vAnchor="text" w:hAnchor="margin" w:y="-922"/>
                    <w:rPr>
                      <w:rFonts w:ascii="Times New Roman" w:hAnsi="Times New Roman"/>
                      <w:i/>
                      <w:iCs/>
                      <w:spacing w:val="-15"/>
                      <w:sz w:val="24"/>
                      <w:szCs w:val="24"/>
                    </w:rPr>
                  </w:pPr>
                  <w:r w:rsidRPr="00D30E17">
                    <w:rPr>
                      <w:noProof/>
                      <w:sz w:val="28"/>
                      <w:szCs w:val="28"/>
                    </w:rPr>
                    <w:pict>
                      <v:shape id="Рисунок 3" o:spid="_x0000_i1035" type="#_x0000_t75" style="width:419.25pt;height:363pt;visibility:visible">
                        <v:imagedata r:id="rId14" o:title=""/>
                      </v:shape>
                    </w:pict>
                  </w:r>
                </w:p>
                <w:p w:rsidR="00520512" w:rsidRPr="00485765" w:rsidRDefault="00520512" w:rsidP="00D30E17">
                  <w:pPr>
                    <w:framePr w:hSpace="180" w:wrap="around" w:vAnchor="text" w:hAnchor="margin" w:y="-922"/>
                    <w:rPr>
                      <w:rFonts w:ascii="Times New Roman" w:hAnsi="Times New Roman"/>
                      <w:i/>
                      <w:iCs/>
                      <w:spacing w:val="-15"/>
                      <w:sz w:val="24"/>
                      <w:szCs w:val="24"/>
                    </w:rPr>
                  </w:pPr>
                </w:p>
                <w:p w:rsidR="00520512" w:rsidRPr="00485765" w:rsidRDefault="00520512" w:rsidP="00D30E17">
                  <w:pPr>
                    <w:framePr w:hSpace="180" w:wrap="around" w:vAnchor="text" w:hAnchor="margin" w:y="-922"/>
                    <w:rPr>
                      <w:rFonts w:ascii="Times New Roman" w:hAnsi="Times New Roman"/>
                      <w:i/>
                      <w:iCs/>
                      <w:spacing w:val="-15"/>
                      <w:sz w:val="24"/>
                      <w:szCs w:val="24"/>
                    </w:rPr>
                  </w:pPr>
                </w:p>
                <w:p w:rsidR="00520512" w:rsidRPr="00485765" w:rsidRDefault="00520512" w:rsidP="00D30E17">
                  <w:pPr>
                    <w:framePr w:hSpace="180" w:wrap="around" w:vAnchor="text" w:hAnchor="margin" w:y="-922"/>
                    <w:rPr>
                      <w:rFonts w:ascii="Times New Roman" w:hAnsi="Times New Roman"/>
                      <w:i/>
                      <w:iCs/>
                      <w:spacing w:val="-15"/>
                      <w:sz w:val="24"/>
                      <w:szCs w:val="24"/>
                    </w:rPr>
                  </w:pPr>
                </w:p>
                <w:p w:rsidR="00520512" w:rsidRPr="00641AF1" w:rsidRDefault="00520512" w:rsidP="00D30E17">
                  <w:pPr>
                    <w:pStyle w:val="NoSpacing"/>
                    <w:framePr w:hSpace="180" w:wrap="around" w:vAnchor="text" w:hAnchor="margin" w:y="-922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" w:type="dxa"/>
                  <w:vAlign w:val="center"/>
                </w:tcPr>
                <w:p w:rsidR="00520512" w:rsidRPr="00D30E17" w:rsidRDefault="00520512" w:rsidP="00D30E17">
                  <w:pPr>
                    <w:pStyle w:val="NoSpacing"/>
                    <w:framePr w:hSpace="180" w:wrap="around" w:vAnchor="text" w:hAnchor="margin" w:y="-922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E17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</w:tc>
            </w:tr>
          </w:tbl>
          <w:p w:rsidR="00520512" w:rsidRPr="00641AF1" w:rsidRDefault="00520512" w:rsidP="00752D3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" w:type="dxa"/>
            <w:vAlign w:val="center"/>
          </w:tcPr>
          <w:p w:rsidR="00520512" w:rsidRPr="00641AF1" w:rsidRDefault="00520512" w:rsidP="00752D3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641A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520512" w:rsidRPr="00D30E17" w:rsidTr="00752D39">
        <w:trPr>
          <w:trHeight w:val="103"/>
          <w:tblCellSpacing w:w="15" w:type="dxa"/>
        </w:trPr>
        <w:tc>
          <w:tcPr>
            <w:tcW w:w="9415" w:type="dxa"/>
            <w:gridSpan w:val="7"/>
            <w:vAlign w:val="center"/>
          </w:tcPr>
          <w:p w:rsidR="00520512" w:rsidRPr="00641AF1" w:rsidRDefault="00520512" w:rsidP="00752D3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</w:pPr>
          </w:p>
        </w:tc>
      </w:tr>
      <w:tr w:rsidR="00520512" w:rsidRPr="00D30E17" w:rsidTr="00752D39">
        <w:trPr>
          <w:gridAfter w:val="4"/>
          <w:wAfter w:w="420" w:type="dxa"/>
          <w:trHeight w:val="103"/>
          <w:tblCellSpacing w:w="15" w:type="dxa"/>
        </w:trPr>
        <w:tc>
          <w:tcPr>
            <w:tcW w:w="5135" w:type="dxa"/>
          </w:tcPr>
          <w:p w:rsidR="00520512" w:rsidRPr="00641AF1" w:rsidRDefault="00520512" w:rsidP="00752D39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  <w:tc>
          <w:tcPr>
            <w:tcW w:w="3800" w:type="dxa"/>
            <w:gridSpan w:val="2"/>
            <w:vAlign w:val="center"/>
          </w:tcPr>
          <w:p w:rsidR="00520512" w:rsidRPr="00641AF1" w:rsidRDefault="00520512" w:rsidP="00752D39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</w:tr>
      <w:tr w:rsidR="00520512" w:rsidRPr="00D30E17" w:rsidTr="005A0CE0">
        <w:trPr>
          <w:trHeight w:val="103"/>
          <w:tblCellSpacing w:w="15" w:type="dxa"/>
        </w:trPr>
        <w:tc>
          <w:tcPr>
            <w:tcW w:w="9415" w:type="dxa"/>
            <w:gridSpan w:val="7"/>
            <w:vAlign w:val="center"/>
          </w:tcPr>
          <w:p w:rsidR="00520512" w:rsidRPr="00641AF1" w:rsidRDefault="00520512" w:rsidP="00752D3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i/>
                <w:iCs/>
                <w:spacing w:val="-11"/>
                <w:sz w:val="28"/>
                <w:szCs w:val="28"/>
              </w:rPr>
            </w:pPr>
          </w:p>
        </w:tc>
      </w:tr>
      <w:tr w:rsidR="00520512" w:rsidRPr="00D30E17" w:rsidTr="005A0CE0">
        <w:trPr>
          <w:gridAfter w:val="4"/>
          <w:wAfter w:w="420" w:type="dxa"/>
          <w:trHeight w:val="103"/>
          <w:tblCellSpacing w:w="15" w:type="dxa"/>
        </w:trPr>
        <w:tc>
          <w:tcPr>
            <w:tcW w:w="5135" w:type="dxa"/>
          </w:tcPr>
          <w:p w:rsidR="00520512" w:rsidRDefault="00520512" w:rsidP="00752D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20512" w:rsidRDefault="00520512" w:rsidP="00752D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20512" w:rsidRDefault="00520512" w:rsidP="00752D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20512" w:rsidRDefault="00520512" w:rsidP="00752D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20512" w:rsidRDefault="00520512" w:rsidP="00752D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20512" w:rsidRDefault="00520512" w:rsidP="00752D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20512" w:rsidRDefault="00520512" w:rsidP="00752D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20512" w:rsidRDefault="00520512" w:rsidP="00752D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20512" w:rsidRDefault="00520512" w:rsidP="00752D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20512" w:rsidRDefault="00520512" w:rsidP="00752D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20512" w:rsidRDefault="00520512" w:rsidP="00752D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20512" w:rsidRDefault="00520512" w:rsidP="00752D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20512" w:rsidRDefault="00520512" w:rsidP="00752D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20512" w:rsidRDefault="00520512" w:rsidP="00752D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20512" w:rsidRDefault="00520512" w:rsidP="00752D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20512" w:rsidRDefault="00520512" w:rsidP="00752D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20512" w:rsidRPr="00641AF1" w:rsidRDefault="00520512" w:rsidP="00752D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00" w:type="dxa"/>
            <w:gridSpan w:val="2"/>
            <w:vAlign w:val="center"/>
          </w:tcPr>
          <w:p w:rsidR="00520512" w:rsidRPr="00641AF1" w:rsidRDefault="00520512" w:rsidP="00752D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0512" w:rsidRPr="00D30E17" w:rsidTr="00752D39">
        <w:trPr>
          <w:gridAfter w:val="3"/>
          <w:wAfter w:w="253" w:type="dxa"/>
          <w:trHeight w:val="103"/>
          <w:tblCellSpacing w:w="15" w:type="dxa"/>
        </w:trPr>
        <w:tc>
          <w:tcPr>
            <w:tcW w:w="8441" w:type="dxa"/>
            <w:gridSpan w:val="2"/>
            <w:vAlign w:val="center"/>
          </w:tcPr>
          <w:p w:rsidR="00520512" w:rsidRPr="00641AF1" w:rsidRDefault="00520512" w:rsidP="00752D3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" w:type="dxa"/>
            <w:gridSpan w:val="2"/>
            <w:vAlign w:val="center"/>
          </w:tcPr>
          <w:p w:rsidR="00520512" w:rsidRPr="00641AF1" w:rsidRDefault="00520512" w:rsidP="00752D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0512" w:rsidRPr="00D30E17" w:rsidTr="00752D39">
        <w:trPr>
          <w:gridAfter w:val="3"/>
          <w:wAfter w:w="253" w:type="dxa"/>
          <w:tblCellSpacing w:w="15" w:type="dxa"/>
        </w:trPr>
        <w:tc>
          <w:tcPr>
            <w:tcW w:w="8441" w:type="dxa"/>
            <w:gridSpan w:val="2"/>
            <w:vAlign w:val="center"/>
          </w:tcPr>
          <w:p w:rsidR="00520512" w:rsidRPr="00641AF1" w:rsidRDefault="00520512" w:rsidP="00752D3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i/>
                <w:iCs/>
                <w:spacing w:val="-10"/>
                <w:sz w:val="28"/>
                <w:szCs w:val="28"/>
              </w:rPr>
            </w:pPr>
          </w:p>
        </w:tc>
        <w:tc>
          <w:tcPr>
            <w:tcW w:w="661" w:type="dxa"/>
            <w:gridSpan w:val="2"/>
            <w:vAlign w:val="center"/>
          </w:tcPr>
          <w:p w:rsidR="00520512" w:rsidRPr="00641AF1" w:rsidRDefault="00520512" w:rsidP="00752D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20512" w:rsidRPr="0099485D" w:rsidRDefault="00520512" w:rsidP="0099485D">
      <w:pPr>
        <w:pStyle w:val="NormalWeb"/>
        <w:rPr>
          <w:sz w:val="28"/>
          <w:szCs w:val="28"/>
        </w:rPr>
      </w:pPr>
      <w:bookmarkStart w:id="1" w:name="YANDEX_16"/>
      <w:bookmarkEnd w:id="1"/>
    </w:p>
    <w:p w:rsidR="00520512" w:rsidRPr="00641AF1" w:rsidRDefault="00520512" w:rsidP="00641AF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520512" w:rsidRPr="00641AF1" w:rsidRDefault="00520512" w:rsidP="00641AF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520512" w:rsidRPr="00641AF1" w:rsidRDefault="00520512" w:rsidP="00641AF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520512" w:rsidRPr="00641AF1" w:rsidRDefault="00520512" w:rsidP="00641AF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520512" w:rsidRPr="00641AF1" w:rsidRDefault="00520512" w:rsidP="00641AF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520512" w:rsidRPr="00EC7361" w:rsidRDefault="00520512" w:rsidP="009669A9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520512" w:rsidRPr="00EC7361" w:rsidRDefault="00520512" w:rsidP="009669A9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520512" w:rsidRPr="00EC7361" w:rsidRDefault="00520512" w:rsidP="009669A9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520512" w:rsidRPr="00EC7361" w:rsidRDefault="00520512" w:rsidP="009669A9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520512" w:rsidRDefault="00520512"/>
    <w:p w:rsidR="00520512" w:rsidRDefault="00520512"/>
    <w:p w:rsidR="00520512" w:rsidRDefault="00520512">
      <w:r>
        <w:t xml:space="preserve">                                                                                       </w:t>
      </w:r>
    </w:p>
    <w:p w:rsidR="00520512" w:rsidRDefault="00520512"/>
    <w:p w:rsidR="00520512" w:rsidRDefault="00520512">
      <w:r>
        <w:t xml:space="preserve">                                               </w:t>
      </w:r>
    </w:p>
    <w:p w:rsidR="00520512" w:rsidRDefault="00520512"/>
    <w:p w:rsidR="00520512" w:rsidRDefault="00520512">
      <w:r>
        <w:t xml:space="preserve">             </w:t>
      </w:r>
    </w:p>
    <w:p w:rsidR="00520512" w:rsidRDefault="00520512"/>
    <w:p w:rsidR="00520512" w:rsidRDefault="00520512">
      <w:r>
        <w:t xml:space="preserve">         </w:t>
      </w:r>
    </w:p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p w:rsidR="00520512" w:rsidRDefault="00520512"/>
    <w:sectPr w:rsidR="00520512" w:rsidSect="003F09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669A9"/>
    <w:rsid w:val="000510C1"/>
    <w:rsid w:val="00057659"/>
    <w:rsid w:val="0007641E"/>
    <w:rsid w:val="000C3A21"/>
    <w:rsid w:val="001407AC"/>
    <w:rsid w:val="001C02AE"/>
    <w:rsid w:val="00227D37"/>
    <w:rsid w:val="0026717E"/>
    <w:rsid w:val="00297256"/>
    <w:rsid w:val="002B5D7A"/>
    <w:rsid w:val="003F09CB"/>
    <w:rsid w:val="0048224F"/>
    <w:rsid w:val="00485765"/>
    <w:rsid w:val="00495E7C"/>
    <w:rsid w:val="00520512"/>
    <w:rsid w:val="005424A2"/>
    <w:rsid w:val="005A0CE0"/>
    <w:rsid w:val="00641AF1"/>
    <w:rsid w:val="00674FEA"/>
    <w:rsid w:val="00752D39"/>
    <w:rsid w:val="00772160"/>
    <w:rsid w:val="007A453B"/>
    <w:rsid w:val="007B1602"/>
    <w:rsid w:val="007E6DBA"/>
    <w:rsid w:val="007E6F7A"/>
    <w:rsid w:val="007F0C1B"/>
    <w:rsid w:val="00861C52"/>
    <w:rsid w:val="00862B25"/>
    <w:rsid w:val="00965E2A"/>
    <w:rsid w:val="009669A9"/>
    <w:rsid w:val="0099177F"/>
    <w:rsid w:val="0099485D"/>
    <w:rsid w:val="00A214A0"/>
    <w:rsid w:val="00BA34D5"/>
    <w:rsid w:val="00BF158B"/>
    <w:rsid w:val="00C41DCF"/>
    <w:rsid w:val="00CC2BBD"/>
    <w:rsid w:val="00CF23FB"/>
    <w:rsid w:val="00D0246B"/>
    <w:rsid w:val="00D30E17"/>
    <w:rsid w:val="00E13A2F"/>
    <w:rsid w:val="00E97070"/>
    <w:rsid w:val="00EC7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9A9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99"/>
    <w:qFormat/>
    <w:rsid w:val="009669A9"/>
    <w:rPr>
      <w:rFonts w:cs="Times New Roman"/>
      <w:i/>
      <w:iCs/>
    </w:rPr>
  </w:style>
  <w:style w:type="character" w:styleId="Strong">
    <w:name w:val="Strong"/>
    <w:basedOn w:val="DefaultParagraphFont"/>
    <w:uiPriority w:val="99"/>
    <w:qFormat/>
    <w:rsid w:val="009669A9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9669A9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Spacing">
    <w:name w:val="No Spacing"/>
    <w:uiPriority w:val="99"/>
    <w:qFormat/>
    <w:rsid w:val="009669A9"/>
    <w:rPr>
      <w:rFonts w:eastAsia="Times New Roman"/>
    </w:rPr>
  </w:style>
  <w:style w:type="paragraph" w:customStyle="1" w:styleId="text">
    <w:name w:val="text"/>
    <w:basedOn w:val="Normal"/>
    <w:uiPriority w:val="99"/>
    <w:rsid w:val="009669A9"/>
    <w:pPr>
      <w:spacing w:before="150" w:after="100" w:afterAutospacing="1" w:line="270" w:lineRule="atLeast"/>
      <w:ind w:left="900" w:right="900"/>
    </w:pPr>
    <w:rPr>
      <w:rFonts w:ascii="Verdana" w:hAnsi="Verdana"/>
      <w:color w:val="000000"/>
      <w:sz w:val="18"/>
      <w:szCs w:val="18"/>
    </w:rPr>
  </w:style>
  <w:style w:type="character" w:customStyle="1" w:styleId="highlight">
    <w:name w:val="highlight"/>
    <w:basedOn w:val="DefaultParagraphFont"/>
    <w:uiPriority w:val="99"/>
    <w:rsid w:val="009669A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CF2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F23F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</TotalTime>
  <Pages>12</Pages>
  <Words>708</Words>
  <Characters>4039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Ведущий: А теперь участники праздника представят себя (папа и сын представляют свою команду)</dc:title>
  <dc:subject/>
  <dc:creator>Mihail</dc:creator>
  <cp:keywords/>
  <dc:description/>
  <cp:lastModifiedBy>Сергей</cp:lastModifiedBy>
  <cp:revision>2</cp:revision>
  <dcterms:created xsi:type="dcterms:W3CDTF">2012-02-17T19:20:00Z</dcterms:created>
  <dcterms:modified xsi:type="dcterms:W3CDTF">2012-02-17T19:20:00Z</dcterms:modified>
</cp:coreProperties>
</file>