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E4D" w:rsidRPr="00CD19C8" w:rsidRDefault="006A2E4D" w:rsidP="00152F4E">
      <w:pPr>
        <w:rPr>
          <w:b/>
          <w:sz w:val="28"/>
          <w:szCs w:val="28"/>
          <w:lang w:val="kk-KZ"/>
        </w:rPr>
      </w:pPr>
      <w:r w:rsidRPr="00CD19C8">
        <w:rPr>
          <w:b/>
          <w:sz w:val="28"/>
          <w:szCs w:val="28"/>
          <w:lang w:val="kk-KZ"/>
        </w:rPr>
        <w:t xml:space="preserve">Қазақ тілі                                                                        </w:t>
      </w:r>
      <w:r w:rsidRPr="00CD19C8">
        <w:rPr>
          <w:b/>
          <w:sz w:val="28"/>
          <w:szCs w:val="28"/>
          <w:lang w:val="en-US"/>
        </w:rPr>
        <w:t>2-</w:t>
      </w:r>
      <w:r w:rsidRPr="00CD19C8">
        <w:rPr>
          <w:b/>
          <w:sz w:val="28"/>
          <w:szCs w:val="28"/>
          <w:lang w:val="kk-KZ"/>
        </w:rPr>
        <w:t>сынып</w:t>
      </w:r>
    </w:p>
    <w:p w:rsidR="006A2E4D" w:rsidRPr="00CD19C8" w:rsidRDefault="006A2E4D" w:rsidP="00152F4E">
      <w:pPr>
        <w:rPr>
          <w:b/>
          <w:sz w:val="28"/>
          <w:szCs w:val="28"/>
          <w:lang w:val="kk-KZ"/>
        </w:rPr>
      </w:pPr>
    </w:p>
    <w:p w:rsidR="006A2E4D" w:rsidRPr="00CD19C8" w:rsidRDefault="006A2E4D" w:rsidP="00152F4E">
      <w:pPr>
        <w:rPr>
          <w:sz w:val="28"/>
          <w:szCs w:val="28"/>
          <w:lang w:val="kk-KZ"/>
        </w:rPr>
      </w:pPr>
      <w:r w:rsidRPr="00CD19C8">
        <w:rPr>
          <w:b/>
          <w:sz w:val="28"/>
          <w:szCs w:val="28"/>
          <w:lang w:val="kk-KZ"/>
        </w:rPr>
        <w:t xml:space="preserve">Сабақтың тақырыбы: </w:t>
      </w:r>
      <w:r w:rsidRPr="00CD19C8">
        <w:rPr>
          <w:sz w:val="28"/>
          <w:szCs w:val="28"/>
          <w:lang w:val="kk-KZ"/>
        </w:rPr>
        <w:t>Ю әрпінің жазылуы.</w:t>
      </w:r>
    </w:p>
    <w:p w:rsidR="006A2E4D" w:rsidRPr="00CD19C8" w:rsidRDefault="006A2E4D" w:rsidP="00152F4E">
      <w:pPr>
        <w:rPr>
          <w:sz w:val="28"/>
          <w:szCs w:val="28"/>
          <w:lang w:val="kk-KZ"/>
        </w:rPr>
      </w:pPr>
      <w:r w:rsidRPr="00CD19C8">
        <w:rPr>
          <w:b/>
          <w:sz w:val="28"/>
          <w:szCs w:val="28"/>
          <w:lang w:val="kk-KZ"/>
        </w:rPr>
        <w:t>Сабақтың мақсаты:</w:t>
      </w:r>
      <w:r w:rsidRPr="00CD19C8">
        <w:rPr>
          <w:sz w:val="28"/>
          <w:szCs w:val="28"/>
          <w:lang w:val="kk-KZ"/>
        </w:rPr>
        <w:t xml:space="preserve"> 1. Оқушыларға </w:t>
      </w:r>
      <w:r w:rsidRPr="00CD19C8">
        <w:rPr>
          <w:i/>
          <w:sz w:val="28"/>
          <w:szCs w:val="28"/>
          <w:lang w:val="kk-KZ"/>
        </w:rPr>
        <w:t>Ю</w:t>
      </w:r>
      <w:r w:rsidRPr="00CD19C8">
        <w:rPr>
          <w:sz w:val="28"/>
          <w:szCs w:val="28"/>
          <w:lang w:val="kk-KZ"/>
        </w:rPr>
        <w:t xml:space="preserve"> әрпінің жазылуы және дыбысталу ерекшелігі туралы түсінік беру.               </w:t>
      </w:r>
    </w:p>
    <w:p w:rsidR="006A2E4D" w:rsidRPr="00CD19C8" w:rsidRDefault="006A2E4D" w:rsidP="00152F4E">
      <w:pPr>
        <w:rPr>
          <w:sz w:val="28"/>
          <w:szCs w:val="28"/>
          <w:lang w:val="kk-KZ"/>
        </w:rPr>
      </w:pPr>
      <w:r w:rsidRPr="00CD19C8">
        <w:rPr>
          <w:sz w:val="28"/>
          <w:szCs w:val="28"/>
          <w:lang w:val="kk-KZ"/>
        </w:rPr>
        <w:t>2. Балалардың таным белсенділігін дамыту, ойларын қорытындылау, сұрақтарға жауап беру, ойлану жүйелілігін арттыру. Әдемі, көркем, қатесіз жазуға қалыптастыру.</w:t>
      </w:r>
    </w:p>
    <w:p w:rsidR="006A2E4D" w:rsidRPr="00CD19C8" w:rsidRDefault="006A2E4D" w:rsidP="00152F4E">
      <w:pPr>
        <w:rPr>
          <w:sz w:val="28"/>
          <w:szCs w:val="28"/>
          <w:lang w:val="kk-KZ"/>
        </w:rPr>
      </w:pPr>
      <w:r w:rsidRPr="00CD19C8">
        <w:rPr>
          <w:sz w:val="28"/>
          <w:szCs w:val="28"/>
          <w:lang w:val="kk-KZ"/>
        </w:rPr>
        <w:t>3. Оқушыларды ұйымшылдыққа, бірлікке тәрбиелеу.</w:t>
      </w:r>
    </w:p>
    <w:p w:rsidR="006A2E4D" w:rsidRPr="00CD19C8" w:rsidRDefault="006A2E4D" w:rsidP="00152F4E">
      <w:pPr>
        <w:rPr>
          <w:sz w:val="28"/>
          <w:szCs w:val="28"/>
          <w:lang w:val="kk-KZ"/>
        </w:rPr>
      </w:pPr>
      <w:r w:rsidRPr="00CD19C8">
        <w:rPr>
          <w:b/>
          <w:sz w:val="28"/>
          <w:szCs w:val="28"/>
          <w:lang w:val="kk-KZ"/>
        </w:rPr>
        <w:t>Көрнекілігі:</w:t>
      </w:r>
      <w:r w:rsidRPr="00CD19C8">
        <w:rPr>
          <w:sz w:val="28"/>
          <w:szCs w:val="28"/>
          <w:lang w:val="kk-KZ"/>
        </w:rPr>
        <w:t xml:space="preserve"> суреттер, оқулық , карточкалар, ребус.</w:t>
      </w:r>
    </w:p>
    <w:p w:rsidR="006A2E4D" w:rsidRPr="00CD19C8" w:rsidRDefault="006A2E4D" w:rsidP="00152F4E">
      <w:pPr>
        <w:rPr>
          <w:sz w:val="28"/>
          <w:szCs w:val="28"/>
          <w:lang w:val="kk-KZ"/>
        </w:rPr>
      </w:pPr>
      <w:r w:rsidRPr="00CD19C8">
        <w:rPr>
          <w:b/>
          <w:sz w:val="28"/>
          <w:szCs w:val="28"/>
          <w:lang w:val="kk-KZ"/>
        </w:rPr>
        <w:t>Пәнаралық байланыс:</w:t>
      </w:r>
      <w:r w:rsidRPr="00CD19C8">
        <w:rPr>
          <w:sz w:val="28"/>
          <w:szCs w:val="28"/>
          <w:lang w:val="kk-KZ"/>
        </w:rPr>
        <w:t xml:space="preserve"> ана тілі, дүниетану, халықтық педагогика.</w:t>
      </w:r>
    </w:p>
    <w:p w:rsidR="006A2E4D" w:rsidRPr="00CD19C8" w:rsidRDefault="006A2E4D" w:rsidP="00152F4E">
      <w:pPr>
        <w:rPr>
          <w:sz w:val="28"/>
          <w:szCs w:val="28"/>
          <w:lang w:val="kk-KZ"/>
        </w:rPr>
      </w:pPr>
      <w:r w:rsidRPr="00CD19C8">
        <w:rPr>
          <w:b/>
          <w:sz w:val="28"/>
          <w:szCs w:val="28"/>
          <w:lang w:val="kk-KZ"/>
        </w:rPr>
        <w:t>Түрі:</w:t>
      </w:r>
      <w:r w:rsidRPr="00CD19C8">
        <w:rPr>
          <w:sz w:val="28"/>
          <w:szCs w:val="28"/>
          <w:lang w:val="kk-KZ"/>
        </w:rPr>
        <w:t xml:space="preserve"> аралас.</w:t>
      </w:r>
    </w:p>
    <w:p w:rsidR="006A2E4D" w:rsidRPr="00CD19C8" w:rsidRDefault="006A2E4D" w:rsidP="00152F4E">
      <w:pPr>
        <w:rPr>
          <w:sz w:val="28"/>
          <w:szCs w:val="28"/>
          <w:lang w:val="kk-KZ"/>
        </w:rPr>
      </w:pPr>
      <w:r w:rsidRPr="00CD19C8">
        <w:rPr>
          <w:b/>
          <w:sz w:val="28"/>
          <w:szCs w:val="28"/>
          <w:lang w:val="kk-KZ"/>
        </w:rPr>
        <w:t>Әдісі:</w:t>
      </w:r>
      <w:r w:rsidRPr="00CD19C8">
        <w:rPr>
          <w:sz w:val="28"/>
          <w:szCs w:val="28"/>
          <w:lang w:val="kk-KZ"/>
        </w:rPr>
        <w:t xml:space="preserve"> сұрақ-жауап, ойын, деңгейлік тапсырмалар.</w:t>
      </w:r>
    </w:p>
    <w:p w:rsidR="006A2E4D" w:rsidRPr="00CD19C8" w:rsidRDefault="006A2E4D" w:rsidP="00152F4E">
      <w:pPr>
        <w:rPr>
          <w:sz w:val="28"/>
          <w:szCs w:val="28"/>
          <w:lang w:val="kk-KZ"/>
        </w:rPr>
      </w:pPr>
      <w:r w:rsidRPr="00CD19C8">
        <w:rPr>
          <w:sz w:val="28"/>
          <w:szCs w:val="28"/>
          <w:lang w:val="kk-KZ"/>
        </w:rPr>
        <w:t>Сабақтың барысы: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"/>
        <w:gridCol w:w="2242"/>
        <w:gridCol w:w="3838"/>
        <w:gridCol w:w="2932"/>
      </w:tblGrid>
      <w:tr w:rsidR="006A2E4D" w:rsidRPr="00CD19C8" w:rsidTr="006053DF">
        <w:tc>
          <w:tcPr>
            <w:tcW w:w="559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р/с</w:t>
            </w:r>
          </w:p>
        </w:tc>
        <w:tc>
          <w:tcPr>
            <w:tcW w:w="224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Сабақтың мерзімдері</w:t>
            </w:r>
          </w:p>
        </w:tc>
        <w:tc>
          <w:tcPr>
            <w:tcW w:w="3838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Мұғалімнің іс-әрекеті</w:t>
            </w:r>
          </w:p>
        </w:tc>
        <w:tc>
          <w:tcPr>
            <w:tcW w:w="293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Оқушының іс-әрекеті</w:t>
            </w:r>
          </w:p>
        </w:tc>
      </w:tr>
      <w:tr w:rsidR="006A2E4D" w:rsidRPr="00CD19C8" w:rsidTr="006053DF">
        <w:tc>
          <w:tcPr>
            <w:tcW w:w="559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1</w:t>
            </w:r>
          </w:p>
        </w:tc>
        <w:tc>
          <w:tcPr>
            <w:tcW w:w="224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Ұйымдастыру кезеңі, оқушылардың біліктілігін арттыру.</w:t>
            </w:r>
          </w:p>
        </w:tc>
        <w:tc>
          <w:tcPr>
            <w:tcW w:w="3838" w:type="dxa"/>
          </w:tcPr>
          <w:p w:rsidR="006A2E4D" w:rsidRPr="006053DF" w:rsidRDefault="006A2E4D" w:rsidP="00152F4E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Психологиялық дайындық.</w:t>
            </w:r>
          </w:p>
          <w:p w:rsidR="006A2E4D" w:rsidRPr="006053DF" w:rsidRDefault="006A2E4D" w:rsidP="00152F4E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Барлығымыз көзімізді жұмып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932" w:type="dxa"/>
          </w:tcPr>
          <w:p w:rsidR="006A2E4D" w:rsidRPr="006053DF" w:rsidRDefault="006A2E4D" w:rsidP="00152F4E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Мен сабақта, мектептемін,</w:t>
            </w:r>
          </w:p>
          <w:p w:rsidR="006A2E4D" w:rsidRPr="006053DF" w:rsidRDefault="006A2E4D" w:rsidP="00152F4E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Менің зейінім тұрақты</w:t>
            </w:r>
          </w:p>
          <w:p w:rsidR="006A2E4D" w:rsidRPr="006053DF" w:rsidRDefault="006A2E4D" w:rsidP="00152F4E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Мен жақсы ойлап отырмын.</w:t>
            </w:r>
          </w:p>
        </w:tc>
      </w:tr>
      <w:tr w:rsidR="006A2E4D" w:rsidRPr="00CD19C8" w:rsidTr="006053DF">
        <w:tc>
          <w:tcPr>
            <w:tcW w:w="559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3</w:t>
            </w:r>
          </w:p>
        </w:tc>
        <w:tc>
          <w:tcPr>
            <w:tcW w:w="224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Оқушылардың білімін бекіту.</w:t>
            </w:r>
          </w:p>
        </w:tc>
        <w:tc>
          <w:tcPr>
            <w:tcW w:w="3838" w:type="dxa"/>
          </w:tcPr>
          <w:p w:rsidR="006A2E4D" w:rsidRPr="006053DF" w:rsidRDefault="006A2E4D" w:rsidP="00FF0D5E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i/>
                <w:sz w:val="28"/>
                <w:szCs w:val="28"/>
                <w:lang w:val="kk-KZ"/>
              </w:rPr>
              <w:t xml:space="preserve">-Я </w:t>
            </w:r>
            <w:r w:rsidRPr="006053DF">
              <w:rPr>
                <w:sz w:val="28"/>
                <w:szCs w:val="28"/>
                <w:lang w:val="kk-KZ"/>
              </w:rPr>
              <w:t>қандай дыбыс?</w:t>
            </w:r>
          </w:p>
          <w:p w:rsidR="006A2E4D" w:rsidRPr="006053DF" w:rsidRDefault="006A2E4D" w:rsidP="00FF0D5E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i/>
                <w:sz w:val="28"/>
                <w:szCs w:val="28"/>
                <w:lang w:val="kk-KZ"/>
              </w:rPr>
              <w:t>-Я</w:t>
            </w:r>
            <w:r w:rsidRPr="006053DF">
              <w:rPr>
                <w:sz w:val="28"/>
                <w:szCs w:val="28"/>
                <w:lang w:val="kk-KZ"/>
              </w:rPr>
              <w:t xml:space="preserve"> әрпі қандай дыбыстардан құралған?</w:t>
            </w:r>
          </w:p>
          <w:p w:rsidR="006A2E4D" w:rsidRPr="006053DF" w:rsidRDefault="006A2E4D" w:rsidP="00FF0D5E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i/>
                <w:sz w:val="28"/>
                <w:szCs w:val="28"/>
                <w:lang w:val="kk-KZ"/>
              </w:rPr>
              <w:t>-И</w:t>
            </w:r>
            <w:r w:rsidRPr="006053DF">
              <w:rPr>
                <w:sz w:val="28"/>
                <w:szCs w:val="28"/>
                <w:lang w:val="kk-KZ"/>
              </w:rPr>
              <w:t xml:space="preserve"> әрпінен кейін қандай дыбыс естіледі?</w:t>
            </w:r>
          </w:p>
          <w:p w:rsidR="006A2E4D" w:rsidRPr="006053DF" w:rsidRDefault="006A2E4D" w:rsidP="00FF0D5E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i/>
                <w:sz w:val="28"/>
                <w:szCs w:val="28"/>
                <w:lang w:val="kk-KZ"/>
              </w:rPr>
              <w:t xml:space="preserve">-И </w:t>
            </w:r>
            <w:r w:rsidRPr="006053DF">
              <w:rPr>
                <w:sz w:val="28"/>
                <w:szCs w:val="28"/>
                <w:lang w:val="kk-KZ"/>
              </w:rPr>
              <w:t>әрпінен кейін қандай әріп жазылады?</w:t>
            </w:r>
          </w:p>
          <w:p w:rsidR="006A2E4D" w:rsidRPr="006053DF" w:rsidRDefault="006A2E4D" w:rsidP="00FF0D5E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93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Я</w:t>
            </w:r>
            <w:r w:rsidRPr="006053DF">
              <w:rPr>
                <w:sz w:val="28"/>
                <w:szCs w:val="28"/>
                <w:lang w:val="kk-KZ"/>
              </w:rPr>
              <w:t xml:space="preserve"> - қосарлы дауысты дыбыс.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Я</w:t>
            </w:r>
            <w:r w:rsidRPr="006053DF">
              <w:rPr>
                <w:sz w:val="28"/>
                <w:szCs w:val="28"/>
                <w:lang w:val="kk-KZ"/>
              </w:rPr>
              <w:t xml:space="preserve"> әрпі йа дыбыстарынан құралған.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И</w:t>
            </w:r>
            <w:r w:rsidRPr="006053DF">
              <w:rPr>
                <w:sz w:val="28"/>
                <w:szCs w:val="28"/>
                <w:lang w:val="kk-KZ"/>
              </w:rPr>
              <w:t xml:space="preserve"> әрпінен кейін а дыбысы естіледі.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 xml:space="preserve">И </w:t>
            </w:r>
            <w:r w:rsidRPr="006053DF">
              <w:rPr>
                <w:sz w:val="28"/>
                <w:szCs w:val="28"/>
                <w:lang w:val="kk-KZ"/>
              </w:rPr>
              <w:t>әрпінен кейін я әрпі жазылады.</w:t>
            </w:r>
          </w:p>
        </w:tc>
      </w:tr>
      <w:tr w:rsidR="006A2E4D" w:rsidRPr="00CD19C8" w:rsidTr="006053DF">
        <w:tc>
          <w:tcPr>
            <w:tcW w:w="559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4</w:t>
            </w:r>
          </w:p>
        </w:tc>
        <w:tc>
          <w:tcPr>
            <w:tcW w:w="224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Жаңа сабақты түсінуге дайындау. Жаңа тақырыпты түсіндіру.</w:t>
            </w:r>
          </w:p>
        </w:tc>
        <w:tc>
          <w:tcPr>
            <w:tcW w:w="3838" w:type="dxa"/>
          </w:tcPr>
          <w:p w:rsidR="006A2E4D" w:rsidRPr="006053DF" w:rsidRDefault="006A2E4D" w:rsidP="00FF0D5E">
            <w:pPr>
              <w:rPr>
                <w:b/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2-слайд.</w:t>
            </w:r>
          </w:p>
          <w:p w:rsidR="006A2E4D" w:rsidRPr="006053DF" w:rsidRDefault="006A2E4D" w:rsidP="00FF0D5E">
            <w:pPr>
              <w:rPr>
                <w:b/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Ребустарды шешу.</w:t>
            </w:r>
          </w:p>
          <w:p w:rsidR="006A2E4D" w:rsidRPr="006053DF" w:rsidRDefault="006A2E4D" w:rsidP="00B34EFC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B34EFC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B34EFC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B34EFC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B34EFC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C6512B" w:rsidRDefault="006A2E4D" w:rsidP="00B34EFC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152.35pt;margin-top:-87.75pt;width:134.35pt;height:97.35pt;z-index:251658240">
                  <v:textbox style="mso-next-textbox:#_x0000_s1026">
                    <w:txbxContent>
                      <w:p w:rsidR="006A2E4D" w:rsidRPr="00F512E9" w:rsidRDefault="006A2E4D" w:rsidP="00FF0D5E">
                        <w:pPr>
                          <w:rPr>
                            <w:b/>
                          </w:rPr>
                        </w:pPr>
                        <w:r w:rsidRPr="00EA445D">
                          <w:rPr>
                            <w:b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126pt;height:94.5pt">
                              <v:imagedata r:id="rId4" o:title=""/>
                            </v:shape>
                          </w:pict>
                        </w:r>
                      </w:p>
                    </w:txbxContent>
                  </v:textbox>
                  <w10:wrap type="square"/>
                </v:shape>
              </w:pict>
            </w:r>
            <w:r w:rsidRPr="006053DF">
              <w:rPr>
                <w:sz w:val="28"/>
                <w:szCs w:val="28"/>
                <w:lang w:val="kk-KZ"/>
              </w:rPr>
              <w:t xml:space="preserve">-Ребустардың шешулері болған сөздерде неше дыбыс, неше әріп бар? </w:t>
            </w:r>
          </w:p>
          <w:p w:rsidR="006A2E4D" w:rsidRPr="00C6512B" w:rsidRDefault="006A2E4D" w:rsidP="00B34EFC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Қандай сөздер шықты?</w:t>
            </w:r>
          </w:p>
          <w:p w:rsidR="006A2E4D" w:rsidRPr="00C6512B" w:rsidRDefault="006A2E4D" w:rsidP="00B34EFC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Аю қайда болады, ол нені жақсы көреді?</w:t>
            </w: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</w:rPr>
              <w:pict>
                <v:shape id="_x0000_i1027" type="#_x0000_t75" style="width:162pt;height:124.5pt">
                  <v:imagedata r:id="rId5" o:title=""/>
                </v:shape>
              </w:pict>
            </w: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Оюды кімдер ояды, қандай ою түрлерін білесіңдер?</w:t>
            </w: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</w:rPr>
              <w:pict>
                <v:shape id="_x0000_i1028" type="#_x0000_t75" style="width:147.75pt;height:111pt">
                  <v:imagedata r:id="rId6" o:title=""/>
                </v:shape>
              </w:pict>
            </w: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</w:rPr>
              <w:object w:dxaOrig="7084" w:dyaOrig="5318">
                <v:shape id="_x0000_i1029" type="#_x0000_t75" style="width:145.5pt;height:108.75pt" o:ole="">
                  <v:imagedata r:id="rId7" o:title=""/>
                </v:shape>
                <o:OLEObject Type="Embed" ProgID="PowerPoint.Slide.8" ShapeID="_x0000_i1029" DrawAspect="Content" ObjectID="_1334580144" r:id="rId8"/>
              </w:object>
            </w: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i/>
                <w:sz w:val="28"/>
                <w:szCs w:val="28"/>
                <w:lang w:val="kk-KZ"/>
              </w:rPr>
              <w:t xml:space="preserve">Ю </w:t>
            </w:r>
            <w:r w:rsidRPr="006053DF">
              <w:rPr>
                <w:sz w:val="28"/>
                <w:szCs w:val="28"/>
                <w:lang w:val="kk-KZ"/>
              </w:rPr>
              <w:t>қандай дыбыс?</w:t>
            </w:r>
          </w:p>
          <w:p w:rsidR="006A2E4D" w:rsidRPr="006053DF" w:rsidRDefault="006A2E4D" w:rsidP="00B34EFC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i/>
                <w:sz w:val="28"/>
                <w:szCs w:val="28"/>
                <w:lang w:val="kk-KZ"/>
              </w:rPr>
              <w:t xml:space="preserve">Ю </w:t>
            </w:r>
            <w:r w:rsidRPr="006053DF">
              <w:rPr>
                <w:sz w:val="28"/>
                <w:szCs w:val="28"/>
                <w:lang w:val="kk-KZ"/>
              </w:rPr>
              <w:t>әрпі қандай дыбыстардан құралған?</w:t>
            </w:r>
          </w:p>
          <w:p w:rsidR="006A2E4D" w:rsidRPr="006053DF" w:rsidRDefault="006A2E4D" w:rsidP="00FF0D5E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FF0D5E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FF0D5E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b/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Дәптермен жұмыс.</w:t>
            </w:r>
          </w:p>
          <w:p w:rsidR="006A2E4D" w:rsidRPr="006053DF" w:rsidRDefault="006A2E4D" w:rsidP="00C947AA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-Бүгінгі күнді жазайық..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Көркем жазу.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93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Аю, ою сөздері шықты.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Бұл сөздерде екі әріп, үш дыбыс бар.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Аю орманда болады.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Ол балды жақсы көреді.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Оюды әжелер ояды.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B34EFC">
            <w:pPr>
              <w:rPr>
                <w:b/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«Қосмүйіз»-</w:t>
            </w:r>
            <w:r w:rsidRPr="006053DF">
              <w:rPr>
                <w:sz w:val="28"/>
                <w:szCs w:val="28"/>
                <w:lang w:val="kk-KZ"/>
              </w:rPr>
              <w:t>бұл бұғы мүйізін негіз еткен ою түрі. Оюдың бұл түрін сәукелеге, айыр қалпақтың төбесіне, шетіне, қамзолдың алдыңғы жағына және етіктің қоншына салады. Сонымен қатар бақыт-береке, байлық, мал-жанның көбеюі сияқты символдық мәні бар.</w:t>
            </w:r>
          </w:p>
          <w:p w:rsidR="006A2E4D" w:rsidRPr="006053DF" w:rsidRDefault="006A2E4D" w:rsidP="00B34EFC">
            <w:pPr>
              <w:rPr>
                <w:b/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 xml:space="preserve"> «Қазмойын»</w:t>
            </w:r>
            <w:r w:rsidRPr="006053DF">
              <w:rPr>
                <w:sz w:val="28"/>
                <w:szCs w:val="28"/>
                <w:lang w:val="kk-KZ"/>
              </w:rPr>
              <w:t>-әдемі мойынды тұспалдайды. Бұл өрнекті көбіне әйелдер көйлегінің етегіне, тонның, күртелердің өңірлеріне салып, табиғаттың ерке құсы сынды еркіндікті,сұлулықты тілейді.</w:t>
            </w:r>
            <w:r w:rsidRPr="006053DF">
              <w:rPr>
                <w:b/>
                <w:sz w:val="28"/>
                <w:szCs w:val="28"/>
                <w:lang w:val="kk-KZ"/>
              </w:rPr>
              <w:t xml:space="preserve"> 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i/>
                <w:sz w:val="28"/>
                <w:szCs w:val="28"/>
                <w:lang w:val="kk-KZ"/>
              </w:rPr>
              <w:t xml:space="preserve">Ю </w:t>
            </w:r>
            <w:r w:rsidRPr="006053DF">
              <w:rPr>
                <w:sz w:val="28"/>
                <w:szCs w:val="28"/>
                <w:lang w:val="kk-KZ"/>
              </w:rPr>
              <w:t>қосарлы дауысты дыбыс.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 Сөзде </w:t>
            </w:r>
            <w:r w:rsidRPr="006053DF">
              <w:rPr>
                <w:i/>
                <w:sz w:val="28"/>
                <w:szCs w:val="28"/>
                <w:lang w:val="kk-KZ"/>
              </w:rPr>
              <w:t>йу</w:t>
            </w:r>
            <w:r w:rsidRPr="006053DF">
              <w:rPr>
                <w:sz w:val="28"/>
                <w:szCs w:val="28"/>
                <w:lang w:val="kk-KZ"/>
              </w:rPr>
              <w:t xml:space="preserve"> дыбыстары естілгенімен, олардың орнына </w:t>
            </w:r>
            <w:r w:rsidRPr="006053DF">
              <w:rPr>
                <w:i/>
                <w:sz w:val="28"/>
                <w:szCs w:val="28"/>
                <w:lang w:val="kk-KZ"/>
              </w:rPr>
              <w:t>ю</w:t>
            </w:r>
            <w:r w:rsidRPr="006053DF">
              <w:rPr>
                <w:sz w:val="28"/>
                <w:szCs w:val="28"/>
                <w:lang w:val="kk-KZ"/>
              </w:rPr>
              <w:t xml:space="preserve"> әрпі жазылады.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Дәптерімізді ашайық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Қолға қалам алайық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Түп-түзу боп отырып,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Көркем етіп жазайық.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Ақ қар, мұз тау етегі-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Ақ аюдың мекені.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</w:tc>
      </w:tr>
      <w:tr w:rsidR="006A2E4D" w:rsidRPr="00C6512B" w:rsidTr="006053DF">
        <w:tc>
          <w:tcPr>
            <w:tcW w:w="559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5</w:t>
            </w:r>
          </w:p>
        </w:tc>
        <w:tc>
          <w:tcPr>
            <w:tcW w:w="224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Білім меңгеруі мен қолдана білуі.</w:t>
            </w:r>
          </w:p>
        </w:tc>
        <w:tc>
          <w:tcPr>
            <w:tcW w:w="3838" w:type="dxa"/>
          </w:tcPr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Оқулықпен жұмыс.</w:t>
            </w:r>
            <w:r w:rsidRPr="006053DF">
              <w:rPr>
                <w:sz w:val="28"/>
                <w:szCs w:val="28"/>
                <w:lang w:val="kk-KZ"/>
              </w:rPr>
              <w:t xml:space="preserve"> 1-жаттығу.</w:t>
            </w:r>
            <w:r w:rsidRPr="006053DF">
              <w:rPr>
                <w:b/>
                <w:sz w:val="28"/>
                <w:szCs w:val="28"/>
                <w:lang w:val="kk-KZ"/>
              </w:rPr>
              <w:t xml:space="preserve"> 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-Көп нүктенің орнына </w:t>
            </w:r>
            <w:r w:rsidRPr="006053DF">
              <w:rPr>
                <w:b/>
                <w:sz w:val="28"/>
                <w:szCs w:val="28"/>
                <w:lang w:val="kk-KZ"/>
              </w:rPr>
              <w:t>ю</w:t>
            </w:r>
            <w:r w:rsidRPr="006053DF">
              <w:rPr>
                <w:sz w:val="28"/>
                <w:szCs w:val="28"/>
                <w:lang w:val="kk-KZ"/>
              </w:rPr>
              <w:t xml:space="preserve"> әрпін қойып жаз.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  А..., о..., ұ..., то..., көрке..., үлке..., шалқа... 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-Әр сөзде неше әріп, неше дыбыс бар?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b/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Сергіту сәті.</w:t>
            </w:r>
          </w:p>
          <w:p w:rsidR="006A2E4D" w:rsidRPr="006053DF" w:rsidRDefault="006A2E4D" w:rsidP="00C947AA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b/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Өзіндік жұмыс.</w:t>
            </w:r>
            <w:r w:rsidRPr="006053DF">
              <w:rPr>
                <w:sz w:val="28"/>
                <w:szCs w:val="28"/>
                <w:lang w:val="kk-KZ"/>
              </w:rPr>
              <w:t xml:space="preserve"> 2-жаттығу.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-Сурет бойынша әңгіме құрастыр.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</w:rPr>
              <w:pict>
                <v:shape id="_x0000_i1030" type="#_x0000_t75" style="width:154.5pt;height:116.25pt">
                  <v:imagedata r:id="rId9" o:title=""/>
                </v:shape>
              </w:pic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-Ю</w:t>
            </w:r>
            <w:r w:rsidRPr="006053DF">
              <w:rPr>
                <w:sz w:val="28"/>
                <w:szCs w:val="28"/>
                <w:lang w:val="kk-KZ"/>
              </w:rPr>
              <w:t xml:space="preserve"> дыбысы кездесетін сөзді ата.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 xml:space="preserve">-Ю </w:t>
            </w:r>
            <w:r w:rsidRPr="006053DF">
              <w:rPr>
                <w:sz w:val="28"/>
                <w:szCs w:val="28"/>
                <w:lang w:val="kk-KZ"/>
              </w:rPr>
              <w:t>дыбысы қалай естіледі?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932" w:type="dxa"/>
          </w:tcPr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-</w:t>
            </w:r>
            <w:r w:rsidRPr="006053DF">
              <w:rPr>
                <w:b/>
                <w:sz w:val="28"/>
                <w:szCs w:val="28"/>
                <w:lang w:val="kk-KZ"/>
              </w:rPr>
              <w:t xml:space="preserve">Аю, ою, ұю </w:t>
            </w:r>
            <w:r w:rsidRPr="006053DF">
              <w:rPr>
                <w:sz w:val="28"/>
                <w:szCs w:val="28"/>
                <w:lang w:val="kk-KZ"/>
              </w:rPr>
              <w:t>сөздерінде екі әріп, үш дыбыс бар.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 xml:space="preserve">-Тою </w:t>
            </w:r>
            <w:r w:rsidRPr="006053DF">
              <w:rPr>
                <w:sz w:val="28"/>
                <w:szCs w:val="28"/>
                <w:lang w:val="kk-KZ"/>
              </w:rPr>
              <w:t>сөзінде үш әріп, төрт дыбыс бар.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-</w:t>
            </w:r>
            <w:r w:rsidRPr="006053DF">
              <w:rPr>
                <w:b/>
                <w:sz w:val="28"/>
                <w:szCs w:val="28"/>
                <w:lang w:val="kk-KZ"/>
              </w:rPr>
              <w:t xml:space="preserve">Үлкею </w:t>
            </w:r>
            <w:r w:rsidRPr="006053DF">
              <w:rPr>
                <w:sz w:val="28"/>
                <w:szCs w:val="28"/>
                <w:lang w:val="kk-KZ"/>
              </w:rPr>
              <w:t>сөзінде бес әріп, алты дыбыс бар.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-</w:t>
            </w:r>
            <w:r w:rsidRPr="006053DF">
              <w:rPr>
                <w:b/>
                <w:sz w:val="28"/>
                <w:szCs w:val="28"/>
                <w:lang w:val="kk-KZ"/>
              </w:rPr>
              <w:t>Көркею, шалқаю</w:t>
            </w:r>
            <w:r w:rsidRPr="006053DF">
              <w:rPr>
                <w:sz w:val="28"/>
                <w:szCs w:val="28"/>
                <w:lang w:val="kk-KZ"/>
              </w:rPr>
              <w:t xml:space="preserve"> сөздерінде алты әріп, жеті дыбыс бар.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Ормандағы аюдың,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 Құлпынай көп екен.</w:t>
            </w:r>
          </w:p>
          <w:p w:rsidR="006A2E4D" w:rsidRPr="006053DF" w:rsidRDefault="006A2E4D" w:rsidP="00C947AA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Теріп, теріп аламыз,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Қалтамызға саламыз.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6053DF">
            <w:pPr>
              <w:jc w:val="both"/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  Аю орман аралап келе жатыр еді. Ол араның ұясын көрді. Аюдың бал жегісі келді. Аю араның ұясына қолын салды. Аралар аюды шағып алды.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Ю</w:t>
            </w:r>
            <w:r w:rsidRPr="006053DF">
              <w:rPr>
                <w:sz w:val="28"/>
                <w:szCs w:val="28"/>
                <w:lang w:val="kk-KZ"/>
              </w:rPr>
              <w:t xml:space="preserve"> дыбысы аю сөзінде кездеседі.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Ю</w:t>
            </w:r>
            <w:r w:rsidRPr="006053DF">
              <w:rPr>
                <w:sz w:val="28"/>
                <w:szCs w:val="28"/>
                <w:lang w:val="kk-KZ"/>
              </w:rPr>
              <w:t xml:space="preserve"> дыбысы </w:t>
            </w:r>
            <w:r w:rsidRPr="006053DF">
              <w:rPr>
                <w:b/>
                <w:sz w:val="28"/>
                <w:szCs w:val="28"/>
                <w:lang w:val="kk-KZ"/>
              </w:rPr>
              <w:t>йу</w:t>
            </w:r>
            <w:r w:rsidRPr="006053DF">
              <w:rPr>
                <w:sz w:val="28"/>
                <w:szCs w:val="28"/>
                <w:lang w:val="kk-KZ"/>
              </w:rPr>
              <w:t xml:space="preserve"> болып естіледі.</w:t>
            </w:r>
          </w:p>
        </w:tc>
      </w:tr>
      <w:tr w:rsidR="006A2E4D" w:rsidRPr="00CD19C8" w:rsidTr="006053DF">
        <w:tc>
          <w:tcPr>
            <w:tcW w:w="559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6</w:t>
            </w:r>
          </w:p>
        </w:tc>
        <w:tc>
          <w:tcPr>
            <w:tcW w:w="224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Сабақты бекіту.</w:t>
            </w:r>
          </w:p>
        </w:tc>
        <w:tc>
          <w:tcPr>
            <w:tcW w:w="3838" w:type="dxa"/>
          </w:tcPr>
          <w:p w:rsidR="006A2E4D" w:rsidRPr="006053DF" w:rsidRDefault="006A2E4D" w:rsidP="009A61DF">
            <w:pPr>
              <w:rPr>
                <w:b/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 xml:space="preserve">. </w:t>
            </w:r>
            <w:r w:rsidRPr="006053DF">
              <w:rPr>
                <w:sz w:val="28"/>
                <w:szCs w:val="28"/>
                <w:lang w:val="kk-KZ"/>
              </w:rPr>
              <w:t>3-жаттығу.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</w:rPr>
              <w:pict>
                <v:shape id="_x0000_i1031" type="#_x0000_t75" style="width:169.5pt;height:129.75pt">
                  <v:imagedata r:id="rId10" o:title=""/>
                </v:shape>
              </w:pic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«Сөз ойла, тез ойла» ойыны</w:t>
            </w:r>
            <w:r w:rsidRPr="006053DF">
              <w:rPr>
                <w:sz w:val="28"/>
                <w:szCs w:val="28"/>
                <w:lang w:val="kk-KZ"/>
              </w:rPr>
              <w:t>.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Дөңгелектер ішінде орналасқан буындардан сөз құрастыр.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</w:rPr>
              <w:pict>
                <v:shape id="_x0000_i1032" type="#_x0000_t75" style="width:140.25pt;height:105pt">
                  <v:imagedata r:id="rId11" o:title=""/>
                </v:shape>
              </w:pic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Қисаю, шалқаю, еңкею, жантаю</w:t>
            </w:r>
            <w:r w:rsidRPr="006053DF">
              <w:rPr>
                <w:sz w:val="28"/>
                <w:szCs w:val="28"/>
                <w:lang w:val="kk-KZ"/>
              </w:rPr>
              <w:t xml:space="preserve"> сөздерінің мағыналарын қимыл арқылы көрсету.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5-жаттығу.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-Жаңылтпашты көшіріп жазып, </w:t>
            </w:r>
            <w:r w:rsidRPr="006053DF">
              <w:rPr>
                <w:b/>
                <w:sz w:val="28"/>
                <w:szCs w:val="28"/>
                <w:lang w:val="kk-KZ"/>
              </w:rPr>
              <w:t>ю</w:t>
            </w:r>
            <w:r w:rsidRPr="006053DF">
              <w:rPr>
                <w:sz w:val="28"/>
                <w:szCs w:val="28"/>
                <w:lang w:val="kk-KZ"/>
              </w:rPr>
              <w:t xml:space="preserve"> әрпі бар сөздердің астын сыз.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-</w:t>
            </w:r>
            <w:r w:rsidRPr="006053DF">
              <w:rPr>
                <w:b/>
                <w:sz w:val="28"/>
                <w:szCs w:val="28"/>
                <w:lang w:val="kk-KZ"/>
              </w:rPr>
              <w:t xml:space="preserve">Ю </w:t>
            </w:r>
            <w:r w:rsidRPr="006053DF">
              <w:rPr>
                <w:sz w:val="28"/>
                <w:szCs w:val="28"/>
                <w:lang w:val="kk-KZ"/>
              </w:rPr>
              <w:t>әрпі бар сөздерде неше әріп, неше дыбыс бар?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FC7389">
            <w:pPr>
              <w:rPr>
                <w:b/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Шығармашылық жұмыс.</w:t>
            </w:r>
            <w:r w:rsidRPr="006053DF">
              <w:rPr>
                <w:sz w:val="28"/>
                <w:szCs w:val="28"/>
                <w:lang w:val="kk-KZ"/>
              </w:rPr>
              <w:t>Түрлі түсті қағаздан ою ою.</w:t>
            </w:r>
          </w:p>
          <w:p w:rsidR="006A2E4D" w:rsidRPr="006053DF" w:rsidRDefault="006A2E4D" w:rsidP="00FC7389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-</w:t>
            </w:r>
            <w:r w:rsidRPr="006053DF">
              <w:rPr>
                <w:b/>
                <w:sz w:val="28"/>
                <w:szCs w:val="28"/>
                <w:lang w:val="kk-KZ"/>
              </w:rPr>
              <w:t>Орашолақ, олақ</w:t>
            </w:r>
            <w:r w:rsidRPr="006053DF">
              <w:rPr>
                <w:sz w:val="28"/>
                <w:szCs w:val="28"/>
                <w:lang w:val="kk-KZ"/>
              </w:rPr>
              <w:t xml:space="preserve"> деген сөздердің мағынасын қалай түсінесің?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-Қарамен жазылған қатар тұрған екі </w:t>
            </w:r>
            <w:r w:rsidRPr="006053DF">
              <w:rPr>
                <w:b/>
                <w:sz w:val="28"/>
                <w:szCs w:val="28"/>
                <w:lang w:val="kk-KZ"/>
              </w:rPr>
              <w:t>ою</w:t>
            </w:r>
            <w:r w:rsidRPr="006053DF">
              <w:rPr>
                <w:sz w:val="28"/>
                <w:szCs w:val="28"/>
                <w:lang w:val="kk-KZ"/>
              </w:rPr>
              <w:t xml:space="preserve"> сөзіне сұрақ қою арқылы мағынасын салыстыр.</w:t>
            </w:r>
          </w:p>
        </w:tc>
        <w:tc>
          <w:tcPr>
            <w:tcW w:w="293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Тою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Үю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Есею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Кеңею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Қартаю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Сарғаю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 xml:space="preserve">Ю </w:t>
            </w:r>
            <w:r w:rsidRPr="006053DF">
              <w:rPr>
                <w:sz w:val="28"/>
                <w:szCs w:val="28"/>
                <w:lang w:val="kk-KZ"/>
              </w:rPr>
              <w:t xml:space="preserve">әрпі </w:t>
            </w:r>
            <w:r w:rsidRPr="006053DF">
              <w:rPr>
                <w:b/>
                <w:sz w:val="28"/>
                <w:szCs w:val="28"/>
                <w:lang w:val="kk-KZ"/>
              </w:rPr>
              <w:t xml:space="preserve">йу </w:t>
            </w:r>
            <w:r w:rsidRPr="006053DF">
              <w:rPr>
                <w:sz w:val="28"/>
                <w:szCs w:val="28"/>
                <w:lang w:val="kk-KZ"/>
              </w:rPr>
              <w:t>дыбыстары-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ның орнына қолданған.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Еңкею , шалқаю ,қисаю, жантаю.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Ою ою ойым бар</w:t>
            </w:r>
            <w:r w:rsidRPr="00C6512B">
              <w:rPr>
                <w:sz w:val="28"/>
                <w:szCs w:val="28"/>
                <w:lang w:val="kk-KZ"/>
              </w:rPr>
              <w:t>-</w:t>
            </w:r>
            <w:r w:rsidRPr="006053DF">
              <w:rPr>
                <w:sz w:val="28"/>
                <w:szCs w:val="28"/>
                <w:lang w:val="kk-KZ"/>
              </w:rPr>
              <w:t>ды,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Ойналмастан ойын қалды.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Орындалмай ойымдағы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Ойылмады ою-дағы.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Орашолақ , олақпын ба,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Оя алмадым оюларды?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>Ою</w:t>
            </w:r>
            <w:r w:rsidRPr="006053DF">
              <w:rPr>
                <w:sz w:val="28"/>
                <w:szCs w:val="28"/>
                <w:lang w:val="kk-KZ"/>
              </w:rPr>
              <w:t xml:space="preserve"> сөзінде екі әріп, үш дыбыс бар.  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                    </w:t>
            </w:r>
          </w:p>
          <w:p w:rsidR="006A2E4D" w:rsidRPr="006053DF" w:rsidRDefault="006A2E4D" w:rsidP="00FC7389">
            <w:pPr>
              <w:rPr>
                <w:b/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Түрлі түсті қағаздан ою ою.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b/>
                <w:sz w:val="28"/>
                <w:szCs w:val="28"/>
                <w:lang w:val="kk-KZ"/>
              </w:rPr>
              <w:t xml:space="preserve">Олақ </w:t>
            </w:r>
            <w:r w:rsidRPr="006053DF">
              <w:rPr>
                <w:sz w:val="28"/>
                <w:szCs w:val="28"/>
                <w:lang w:val="kk-KZ"/>
              </w:rPr>
              <w:t xml:space="preserve">дегеніміз </w:t>
            </w:r>
            <w:r w:rsidRPr="006053DF">
              <w:rPr>
                <w:b/>
                <w:sz w:val="28"/>
                <w:szCs w:val="28"/>
                <w:lang w:val="kk-KZ"/>
              </w:rPr>
              <w:t>жалқау,</w:t>
            </w:r>
            <w:r w:rsidRPr="006053DF">
              <w:rPr>
                <w:sz w:val="28"/>
                <w:szCs w:val="28"/>
                <w:lang w:val="kk-KZ"/>
              </w:rPr>
              <w:t xml:space="preserve"> </w:t>
            </w:r>
            <w:r w:rsidRPr="006053DF">
              <w:rPr>
                <w:b/>
                <w:sz w:val="28"/>
                <w:szCs w:val="28"/>
                <w:lang w:val="kk-KZ"/>
              </w:rPr>
              <w:t>еріншек</w:t>
            </w:r>
            <w:r w:rsidRPr="006053DF">
              <w:rPr>
                <w:sz w:val="28"/>
                <w:szCs w:val="28"/>
                <w:lang w:val="kk-KZ"/>
              </w:rPr>
              <w:t xml:space="preserve"> деген мағынаны білдіреді.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Не?-ою</w:t>
            </w:r>
          </w:p>
          <w:p w:rsidR="006A2E4D" w:rsidRPr="006053DF" w:rsidRDefault="006A2E4D" w:rsidP="009A61DF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Не істеу?-ою</w:t>
            </w:r>
          </w:p>
        </w:tc>
      </w:tr>
      <w:tr w:rsidR="006A2E4D" w:rsidRPr="00C6512B" w:rsidTr="006053DF">
        <w:tc>
          <w:tcPr>
            <w:tcW w:w="559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7</w:t>
            </w:r>
          </w:p>
        </w:tc>
        <w:tc>
          <w:tcPr>
            <w:tcW w:w="224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Сабақты қорыту.</w:t>
            </w:r>
          </w:p>
        </w:tc>
        <w:tc>
          <w:tcPr>
            <w:tcW w:w="3838" w:type="dxa"/>
          </w:tcPr>
          <w:p w:rsidR="006A2E4D" w:rsidRPr="006053DF" w:rsidRDefault="006A2E4D" w:rsidP="00FC7389">
            <w:pPr>
              <w:rPr>
                <w:b/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Бес жолды өлең құрастыру.</w:t>
            </w:r>
          </w:p>
          <w:p w:rsidR="006A2E4D" w:rsidRPr="006053DF" w:rsidRDefault="006A2E4D" w:rsidP="00FC7389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</w:rPr>
              <w:t>1.</w:t>
            </w:r>
            <w:r w:rsidRPr="006053DF">
              <w:rPr>
                <w:sz w:val="28"/>
                <w:szCs w:val="28"/>
                <w:lang w:val="kk-KZ"/>
              </w:rPr>
              <w:t xml:space="preserve"> Не?                                                      </w:t>
            </w:r>
          </w:p>
          <w:p w:rsidR="006A2E4D" w:rsidRPr="006053DF" w:rsidRDefault="006A2E4D" w:rsidP="00FC7389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2. Бұл не?                                                </w:t>
            </w:r>
          </w:p>
          <w:p w:rsidR="006A2E4D" w:rsidRPr="006053DF" w:rsidRDefault="006A2E4D" w:rsidP="00FC7389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3. Бұл қандай дыбыс?                             </w:t>
            </w:r>
          </w:p>
          <w:p w:rsidR="006A2E4D" w:rsidRPr="006053DF" w:rsidRDefault="006A2E4D" w:rsidP="00FC7389">
            <w:pPr>
              <w:rPr>
                <w:b/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4. Ол не істей алады?                             5. Ю әрпі бар сөйлем құра.                    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2932" w:type="dxa"/>
          </w:tcPr>
          <w:p w:rsidR="006A2E4D" w:rsidRPr="006053DF" w:rsidRDefault="006A2E4D" w:rsidP="00FC7389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 w:rsidP="00FC7389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1.  Ю</w:t>
            </w:r>
          </w:p>
          <w:p w:rsidR="006A2E4D" w:rsidRPr="006053DF" w:rsidRDefault="006A2E4D" w:rsidP="00FC7389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2. Бұл әріп.</w:t>
            </w:r>
          </w:p>
          <w:p w:rsidR="006A2E4D" w:rsidRPr="006053DF" w:rsidRDefault="006A2E4D" w:rsidP="00FC7389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3. Қосарлы дауысты дыбыс. </w:t>
            </w:r>
          </w:p>
          <w:p w:rsidR="006A2E4D" w:rsidRPr="006053DF" w:rsidRDefault="006A2E4D" w:rsidP="00FC7389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4. Жазылады, айтылады, естіледі, көрінеді.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5. Йу естілгенімен, ю әрпі</w:t>
            </w:r>
          </w:p>
        </w:tc>
      </w:tr>
      <w:tr w:rsidR="006A2E4D" w:rsidRPr="00CD19C8" w:rsidTr="006053DF">
        <w:tc>
          <w:tcPr>
            <w:tcW w:w="559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8</w:t>
            </w:r>
          </w:p>
        </w:tc>
        <w:tc>
          <w:tcPr>
            <w:tcW w:w="224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Рефлексия.</w:t>
            </w:r>
          </w:p>
        </w:tc>
        <w:tc>
          <w:tcPr>
            <w:tcW w:w="3838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 xml:space="preserve">Сабақ ұнады ма? екенін алмаларға жазып, ағашқа ілу. </w:t>
            </w:r>
          </w:p>
        </w:tc>
        <w:tc>
          <w:tcPr>
            <w:tcW w:w="293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Сабақ ұнады.</w:t>
            </w:r>
          </w:p>
        </w:tc>
      </w:tr>
      <w:tr w:rsidR="006A2E4D" w:rsidRPr="00CD19C8" w:rsidTr="006053DF">
        <w:tc>
          <w:tcPr>
            <w:tcW w:w="559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9</w:t>
            </w:r>
          </w:p>
        </w:tc>
        <w:tc>
          <w:tcPr>
            <w:tcW w:w="224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Үйге тапсырма.</w:t>
            </w:r>
          </w:p>
        </w:tc>
        <w:tc>
          <w:tcPr>
            <w:tcW w:w="3838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</w:rPr>
              <w:pict>
                <v:shape id="_x0000_i1033" type="#_x0000_t75" style="width:154.5pt;height:116.25pt">
                  <v:imagedata r:id="rId12" o:title=""/>
                </v:shape>
              </w:pict>
            </w:r>
          </w:p>
        </w:tc>
        <w:tc>
          <w:tcPr>
            <w:tcW w:w="293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Амина-өте жақсы қатыстым.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Дана - өте жақсы қатыстым.</w:t>
            </w:r>
          </w:p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Мұқанбетғали-жақсы қатыстым.</w:t>
            </w:r>
          </w:p>
        </w:tc>
      </w:tr>
      <w:tr w:rsidR="006A2E4D" w:rsidRPr="00CD19C8" w:rsidTr="006053DF">
        <w:tc>
          <w:tcPr>
            <w:tcW w:w="559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  <w:r w:rsidRPr="006053DF">
              <w:rPr>
                <w:sz w:val="28"/>
                <w:szCs w:val="28"/>
                <w:lang w:val="kk-KZ"/>
              </w:rPr>
              <w:t>10</w:t>
            </w:r>
          </w:p>
        </w:tc>
        <w:tc>
          <w:tcPr>
            <w:tcW w:w="224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3838" w:type="dxa"/>
          </w:tcPr>
          <w:p w:rsidR="006A2E4D" w:rsidRPr="006053DF" w:rsidRDefault="006A2E4D">
            <w:pPr>
              <w:rPr>
                <w:sz w:val="28"/>
                <w:szCs w:val="28"/>
              </w:rPr>
            </w:pPr>
            <w:r w:rsidRPr="006053DF">
              <w:rPr>
                <w:sz w:val="28"/>
                <w:szCs w:val="28"/>
              </w:rPr>
              <w:pict>
                <v:shape id="_x0000_i1034" type="#_x0000_t75" style="width:154.5pt;height:116.25pt">
                  <v:imagedata r:id="rId13" o:title=""/>
                </v:shape>
              </w:pict>
            </w:r>
          </w:p>
        </w:tc>
        <w:tc>
          <w:tcPr>
            <w:tcW w:w="2932" w:type="dxa"/>
          </w:tcPr>
          <w:p w:rsidR="006A2E4D" w:rsidRPr="006053DF" w:rsidRDefault="006A2E4D">
            <w:pPr>
              <w:rPr>
                <w:sz w:val="28"/>
                <w:szCs w:val="28"/>
                <w:lang w:val="kk-KZ"/>
              </w:rPr>
            </w:pPr>
          </w:p>
        </w:tc>
      </w:tr>
    </w:tbl>
    <w:p w:rsidR="006A2E4D" w:rsidRPr="00CD19C8" w:rsidRDefault="006A2E4D">
      <w:pPr>
        <w:rPr>
          <w:sz w:val="28"/>
          <w:szCs w:val="28"/>
          <w:lang w:val="kk-KZ"/>
        </w:rPr>
      </w:pPr>
    </w:p>
    <w:sectPr w:rsidR="006A2E4D" w:rsidRPr="00CD19C8" w:rsidSect="00EA4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2F4E"/>
    <w:rsid w:val="00152F4E"/>
    <w:rsid w:val="006053DF"/>
    <w:rsid w:val="006A2E4D"/>
    <w:rsid w:val="008046FF"/>
    <w:rsid w:val="009A61DF"/>
    <w:rsid w:val="00AD7BEE"/>
    <w:rsid w:val="00B34EFC"/>
    <w:rsid w:val="00C6512B"/>
    <w:rsid w:val="00C947AA"/>
    <w:rsid w:val="00CD19C8"/>
    <w:rsid w:val="00E15DB9"/>
    <w:rsid w:val="00EA445D"/>
    <w:rsid w:val="00F512E9"/>
    <w:rsid w:val="00F61AAC"/>
    <w:rsid w:val="00FC7389"/>
    <w:rsid w:val="00FF0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F4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52F4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707</Words>
  <Characters>4034</Characters>
  <Application>Microsoft Office Outlook</Application>
  <DocSecurity>0</DocSecurity>
  <Lines>0</Lines>
  <Paragraphs>0</Paragraphs>
  <ScaleCrop>false</ScaleCrop>
  <Company>x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User</cp:lastModifiedBy>
  <cp:revision>3</cp:revision>
  <dcterms:created xsi:type="dcterms:W3CDTF">2010-01-18T07:04:00Z</dcterms:created>
  <dcterms:modified xsi:type="dcterms:W3CDTF">2010-05-05T11:56:00Z</dcterms:modified>
</cp:coreProperties>
</file>