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FD" w:rsidRPr="009978E5" w:rsidRDefault="00BC43FD" w:rsidP="008D6897">
      <w:pPr>
        <w:pStyle w:val="Caption"/>
        <w:rPr>
          <w:color w:val="auto"/>
          <w:sz w:val="40"/>
          <w:szCs w:val="40"/>
          <w:lang w:val="en-US"/>
        </w:rPr>
      </w:pPr>
      <w:r w:rsidRPr="008D6897">
        <w:rPr>
          <w:color w:val="auto"/>
          <w:sz w:val="40"/>
          <w:szCs w:val="40"/>
        </w:rPr>
        <w:t>Приложен</w:t>
      </w:r>
      <w:r>
        <w:rPr>
          <w:color w:val="auto"/>
          <w:sz w:val="40"/>
          <w:szCs w:val="40"/>
        </w:rPr>
        <w:t>ие 3.</w:t>
      </w:r>
    </w:p>
    <w:p w:rsidR="00BC43FD" w:rsidRPr="006B22FE" w:rsidRDefault="00BC43FD" w:rsidP="008D6897">
      <w:pPr>
        <w:pStyle w:val="Caption"/>
      </w:pPr>
      <w:r>
        <w:rPr>
          <w:color w:val="auto"/>
          <w:sz w:val="40"/>
          <w:szCs w:val="40"/>
        </w:rPr>
        <w:t xml:space="preserve">       </w:t>
      </w:r>
      <w:r w:rsidRPr="006B22FE">
        <w:object w:dxaOrig="7188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pt;height:428.25pt" o:ole="">
            <v:imagedata r:id="rId6" o:title=""/>
          </v:shape>
          <o:OLEObject Type="Embed" ProgID="Msxml2.SAXXMLReader.5.0" ShapeID="_x0000_i1025" DrawAspect="Content" ObjectID="_1331467277" r:id="rId7"/>
        </w:object>
      </w:r>
    </w:p>
    <w:p w:rsidR="00BC43FD" w:rsidRDefault="00BC43FD">
      <w:r w:rsidRPr="00CF57FE">
        <w:pict>
          <v:shape id="_x0000_i1026" type="#_x0000_t75" style="width:704.25pt;height:433.5pt">
            <v:imagedata r:id="rId8" o:title=""/>
          </v:shape>
        </w:pict>
      </w:r>
    </w:p>
    <w:sectPr w:rsidR="00BC43FD" w:rsidSect="006B22F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3FD" w:rsidRDefault="00BC43FD" w:rsidP="006B22FE">
      <w:pPr>
        <w:spacing w:after="0" w:line="240" w:lineRule="auto"/>
      </w:pPr>
      <w:r>
        <w:separator/>
      </w:r>
    </w:p>
  </w:endnote>
  <w:endnote w:type="continuationSeparator" w:id="1">
    <w:p w:rsidR="00BC43FD" w:rsidRDefault="00BC43FD" w:rsidP="006B2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3FD" w:rsidRDefault="00BC43FD" w:rsidP="006B22FE">
      <w:pPr>
        <w:spacing w:after="0" w:line="240" w:lineRule="auto"/>
      </w:pPr>
      <w:r>
        <w:separator/>
      </w:r>
    </w:p>
  </w:footnote>
  <w:footnote w:type="continuationSeparator" w:id="1">
    <w:p w:rsidR="00BC43FD" w:rsidRDefault="00BC43FD" w:rsidP="006B2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2FE"/>
    <w:rsid w:val="000F1549"/>
    <w:rsid w:val="002612E7"/>
    <w:rsid w:val="00357DEF"/>
    <w:rsid w:val="003A06B6"/>
    <w:rsid w:val="005178B7"/>
    <w:rsid w:val="006B22FE"/>
    <w:rsid w:val="008A39A8"/>
    <w:rsid w:val="008D6897"/>
    <w:rsid w:val="009978E5"/>
    <w:rsid w:val="009B02D2"/>
    <w:rsid w:val="00A953A1"/>
    <w:rsid w:val="00BC43FD"/>
    <w:rsid w:val="00CF57FE"/>
    <w:rsid w:val="00DA0167"/>
    <w:rsid w:val="00DD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6B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2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B22FE"/>
  </w:style>
  <w:style w:type="paragraph" w:styleId="Footer">
    <w:name w:val="footer"/>
    <w:basedOn w:val="Normal"/>
    <w:link w:val="FooterChar"/>
    <w:uiPriority w:val="99"/>
    <w:semiHidden/>
    <w:rsid w:val="006B2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22FE"/>
  </w:style>
  <w:style w:type="paragraph" w:styleId="Caption">
    <w:name w:val="caption"/>
    <w:basedOn w:val="Normal"/>
    <w:next w:val="Normal"/>
    <w:uiPriority w:val="99"/>
    <w:qFormat/>
    <w:rsid w:val="008D6897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8</Words>
  <Characters>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Yulia</dc:creator>
  <cp:keywords/>
  <dc:description/>
  <cp:lastModifiedBy>teacher</cp:lastModifiedBy>
  <cp:revision>2</cp:revision>
  <dcterms:created xsi:type="dcterms:W3CDTF">2010-03-30T11:15:00Z</dcterms:created>
  <dcterms:modified xsi:type="dcterms:W3CDTF">2010-03-30T11:15:00Z</dcterms:modified>
</cp:coreProperties>
</file>